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58D" w:rsidRDefault="001A758D">
      <w:pPr>
        <w:tabs>
          <w:tab w:val="left" w:pos="3542"/>
        </w:tabs>
      </w:pPr>
      <w:r>
        <w:rPr>
          <w:noProof/>
          <w:lang w:eastAsia="en-US" w:bidi="he-IL"/>
        </w:rPr>
        <mc:AlternateContent>
          <mc:Choice Requires="wps">
            <w:drawing>
              <wp:anchor distT="0" distB="0" distL="114300" distR="114300" simplePos="0" relativeHeight="251665408" behindDoc="0" locked="1" layoutInCell="1" allowOverlap="1" wp14:anchorId="6456B5FE" wp14:editId="6D90C45C">
                <wp:simplePos x="0" y="0"/>
                <wp:positionH relativeFrom="page">
                  <wp:posOffset>3474720</wp:posOffset>
                </wp:positionH>
                <wp:positionV relativeFrom="page">
                  <wp:posOffset>3164840</wp:posOffset>
                </wp:positionV>
                <wp:extent cx="2670810" cy="850900"/>
                <wp:effectExtent l="0" t="0" r="0" b="0"/>
                <wp:wrapThrough wrapText="bothSides">
                  <wp:wrapPolygon edited="0">
                    <wp:start x="770" y="967"/>
                    <wp:lineTo x="770" y="19827"/>
                    <wp:lineTo x="20799" y="19827"/>
                    <wp:lineTo x="20799" y="967"/>
                    <wp:lineTo x="770" y="967"/>
                  </wp:wrapPolygon>
                </wp:wrapThrough>
                <wp:docPr id="7" name="Text Box 7" descr="Cover text"/>
                <wp:cNvGraphicFramePr/>
                <a:graphic xmlns:a="http://schemas.openxmlformats.org/drawingml/2006/main">
                  <a:graphicData uri="http://schemas.microsoft.com/office/word/2010/wordprocessingShape">
                    <wps:wsp>
                      <wps:cNvSpPr txBox="1"/>
                      <wps:spPr>
                        <a:xfrm>
                          <a:off x="0" y="0"/>
                          <a:ext cx="2670810" cy="85090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Pr="0078385B" w:rsidRDefault="001A758D" w:rsidP="001A758D">
                            <w:pPr>
                              <w:bidi/>
                              <w:rPr>
                                <w:rFonts w:cs="David"/>
                                <w:color w:val="auto"/>
                                <w:sz w:val="28"/>
                                <w:szCs w:val="28"/>
                                <w:rtl/>
                              </w:rPr>
                            </w:pPr>
                            <w:r w:rsidRPr="0078385B">
                              <w:rPr>
                                <w:rFonts w:cs="David" w:hint="cs"/>
                                <w:color w:val="auto"/>
                                <w:sz w:val="28"/>
                                <w:szCs w:val="28"/>
                                <w:rtl/>
                              </w:rPr>
                              <w:t>תש</w:t>
                            </w:r>
                            <w:r w:rsidRPr="0078385B">
                              <w:rPr>
                                <w:rFonts w:cs="David" w:hint="cs"/>
                                <w:color w:val="auto"/>
                                <w:sz w:val="28"/>
                                <w:szCs w:val="28"/>
                                <w:rtl/>
                                <w:lang w:bidi="he-IL"/>
                              </w:rPr>
                              <w:t>ובה</w:t>
                            </w:r>
                            <w:r w:rsidRPr="0078385B">
                              <w:rPr>
                                <w:rFonts w:cs="David" w:hint="cs"/>
                                <w:color w:val="auto"/>
                                <w:sz w:val="28"/>
                                <w:szCs w:val="28"/>
                                <w:rtl/>
                              </w:rPr>
                              <w:t xml:space="preserve">: </w:t>
                            </w:r>
                            <w:r w:rsidRPr="0078385B">
                              <w:rPr>
                                <w:rFonts w:cs="David" w:hint="cs"/>
                                <w:color w:val="auto"/>
                                <w:sz w:val="28"/>
                                <w:szCs w:val="28"/>
                                <w:rtl/>
                                <w:lang w:bidi="he-IL"/>
                              </w:rPr>
                              <w:t xml:space="preserve">זהו </w:t>
                            </w:r>
                            <w:r w:rsidRPr="0078385B">
                              <w:rPr>
                                <w:rFonts w:cs="David" w:hint="cs"/>
                                <w:color w:val="auto"/>
                                <w:sz w:val="28"/>
                                <w:szCs w:val="28"/>
                                <w:rtl/>
                              </w:rPr>
                              <w:t>הבית של סבא יוסף וסבתא מרים במושבה הגרמנית ברחוב עמנואל נח 13 ירושלים.</w:t>
                            </w:r>
                          </w:p>
                          <w:p w:rsidR="001A758D" w:rsidRDefault="001A758D" w:rsidP="001A758D">
                            <w:pPr>
                              <w:pStyle w:val="Heading1"/>
                              <w:bidi/>
                              <w:jc w:val="left"/>
                              <w:rPr>
                                <w:rFonts w:hint="cs"/>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6B5F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7" o:spid="_x0000_s1026" type="#_x0000_t176" alt="Cover text" style="position:absolute;margin-left:273.6pt;margin-top:249.2pt;width:210.3pt;height:6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" filled="f" stroked="f" strokeweight=".5pt">
                <v:textbox>
                  <w:txbxContent>
                    <w:p w:rsidR="001A758D" w:rsidRPr="0078385B" w:rsidRDefault="001A758D" w:rsidP="001A758D">
                      <w:pPr>
                        <w:bidi/>
                        <w:rPr>
                          <w:rFonts w:cs="David"/>
                          <w:color w:val="auto"/>
                          <w:sz w:val="28"/>
                          <w:szCs w:val="28"/>
                          <w:rtl/>
                        </w:rPr>
                      </w:pPr>
                      <w:r w:rsidRPr="0078385B">
                        <w:rPr>
                          <w:rFonts w:cs="David" w:hint="cs"/>
                          <w:color w:val="auto"/>
                          <w:sz w:val="28"/>
                          <w:szCs w:val="28"/>
                          <w:rtl/>
                        </w:rPr>
                        <w:t>תש</w:t>
                      </w:r>
                      <w:r w:rsidRPr="0078385B">
                        <w:rPr>
                          <w:rFonts w:cs="David" w:hint="cs"/>
                          <w:color w:val="auto"/>
                          <w:sz w:val="28"/>
                          <w:szCs w:val="28"/>
                          <w:rtl/>
                          <w:lang w:bidi="he-IL"/>
                        </w:rPr>
                        <w:t>ובה</w:t>
                      </w:r>
                      <w:r w:rsidRPr="0078385B">
                        <w:rPr>
                          <w:rFonts w:cs="David" w:hint="cs"/>
                          <w:color w:val="auto"/>
                          <w:sz w:val="28"/>
                          <w:szCs w:val="28"/>
                          <w:rtl/>
                        </w:rPr>
                        <w:t xml:space="preserve">: </w:t>
                      </w:r>
                      <w:r w:rsidRPr="0078385B">
                        <w:rPr>
                          <w:rFonts w:cs="David" w:hint="cs"/>
                          <w:color w:val="auto"/>
                          <w:sz w:val="28"/>
                          <w:szCs w:val="28"/>
                          <w:rtl/>
                          <w:lang w:bidi="he-IL"/>
                        </w:rPr>
                        <w:t xml:space="preserve">זהו </w:t>
                      </w:r>
                      <w:r w:rsidRPr="0078385B">
                        <w:rPr>
                          <w:rFonts w:cs="David" w:hint="cs"/>
                          <w:color w:val="auto"/>
                          <w:sz w:val="28"/>
                          <w:szCs w:val="28"/>
                          <w:rtl/>
                        </w:rPr>
                        <w:t>הבית של סבא יוסף וסבתא מרים במושבה הגרמנית ברחוב עמנואל נח 13 ירושלים.</w:t>
                      </w:r>
                    </w:p>
                    <w:p w:rsidR="001A758D" w:rsidRDefault="001A758D" w:rsidP="001A758D">
                      <w:pPr>
                        <w:pStyle w:val="Heading1"/>
                        <w:bidi/>
                        <w:jc w:val="left"/>
                        <w:rPr>
                          <w:rFonts w:hint="cs"/>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663360" behindDoc="0" locked="1" layoutInCell="1" allowOverlap="1" wp14:anchorId="65C9FD9F" wp14:editId="1113B4E0">
                <wp:simplePos x="0" y="0"/>
                <wp:positionH relativeFrom="page">
                  <wp:posOffset>3632200</wp:posOffset>
                </wp:positionH>
                <wp:positionV relativeFrom="page">
                  <wp:posOffset>2406650</wp:posOffset>
                </wp:positionV>
                <wp:extent cx="2258060" cy="425450"/>
                <wp:effectExtent l="0" t="0" r="0" b="0"/>
                <wp:wrapThrough wrapText="bothSides">
                  <wp:wrapPolygon edited="0">
                    <wp:start x="729" y="967"/>
                    <wp:lineTo x="729" y="19343"/>
                    <wp:lineTo x="20774" y="19343"/>
                    <wp:lineTo x="20774" y="967"/>
                    <wp:lineTo x="729" y="967"/>
                  </wp:wrapPolygon>
                </wp:wrapThrough>
                <wp:docPr id="6" name="Text Box 6" descr="Cover text"/>
                <wp:cNvGraphicFramePr/>
                <a:graphic xmlns:a="http://schemas.openxmlformats.org/drawingml/2006/main">
                  <a:graphicData uri="http://schemas.microsoft.com/office/word/2010/wordprocessingShape">
                    <wps:wsp>
                      <wps:cNvSpPr txBox="1"/>
                      <wps:spPr>
                        <a:xfrm>
                          <a:off x="0" y="0"/>
                          <a:ext cx="22580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1A758D">
                            <w:pPr>
                              <w:pStyle w:val="Heading1"/>
                              <w:bidi/>
                              <w:jc w:val="left"/>
                              <w:rPr>
                                <w:rFonts w:hint="cs"/>
                                <w:rtl/>
                                <w:lang w:bidi="he-IL"/>
                              </w:rPr>
                            </w:pPr>
                            <w:r w:rsidRPr="00F320CF">
                              <w:rPr>
                                <w:rFonts w:cs="David" w:hint="cs"/>
                                <w:rtl/>
                              </w:rPr>
                              <w:t>זהה את הבית שבתמונה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FD9F" id="Text Box 6" o:spid="_x0000_s1027" type="#_x0000_t176" alt="Cover text" style="position:absolute;margin-left:286pt;margin-top:189.5pt;width:177.8pt;height:3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" filled="f" stroked="f" strokeweight=".5pt">
                <v:textbox>
                  <w:txbxContent>
                    <w:p w:rsidR="001A758D" w:rsidRDefault="001A758D" w:rsidP="001A758D">
                      <w:pPr>
                        <w:pStyle w:val="Heading1"/>
                        <w:bidi/>
                        <w:jc w:val="left"/>
                        <w:rPr>
                          <w:rFonts w:hint="cs"/>
                          <w:rtl/>
                          <w:lang w:bidi="he-IL"/>
                        </w:rPr>
                      </w:pPr>
                      <w:r w:rsidRPr="00F320CF">
                        <w:rPr>
                          <w:rFonts w:cs="David" w:hint="cs"/>
                          <w:rtl/>
                        </w:rPr>
                        <w:t>זהה את הבית שבתמונה ?</w:t>
                      </w:r>
                    </w:p>
                  </w:txbxContent>
                </v:textbox>
                <w10:wrap type="through" anchorx="page" anchory="page"/>
                <w10:anchorlock/>
              </v:shape>
            </w:pict>
          </mc:Fallback>
        </mc:AlternateContent>
      </w:r>
      <w:r w:rsidR="000F3EFE">
        <w:rPr>
          <w:noProof/>
          <w:lang w:eastAsia="en-US" w:bidi="he-IL"/>
        </w:rPr>
        <mc:AlternateContent>
          <mc:Choice Requires="wpg">
            <w:drawing>
              <wp:anchor distT="0" distB="0" distL="114300" distR="114300" simplePos="0" relativeHeight="251659264" behindDoc="1" locked="1" layoutInCell="1" allowOverlap="1" wp14:anchorId="3C0EAF5F" wp14:editId="1A6A999E">
                <wp:simplePos x="0" y="0"/>
                <wp:positionH relativeFrom="margin">
                  <wp:posOffset>1032510</wp:posOffset>
                </wp:positionH>
                <wp:positionV relativeFrom="margin">
                  <wp:posOffset>1410970</wp:posOffset>
                </wp:positionV>
                <wp:extent cx="5311775" cy="4099560"/>
                <wp:effectExtent l="0" t="3492" r="0" b="0"/>
                <wp:wrapNone/>
                <wp:docPr id="31"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264"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265" name="Freeform 11265"/>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66" name="Freeform 11266"/>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268" name="Freeform 11268"/>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69" name="Freeform 11269"/>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270" name="Freeform 11270"/>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71" name="Freeform 11271"/>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9EFFF8" id="Group 4" o:spid="_x0000_s1026" alt="Inside with colorful design" style="position:absolute;margin-left:81.3pt;margin-top:111.1pt;width:418.25pt;height:322.8pt;rotation:-90;z-index:-251657216;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" filled="f" stroked="f">
                  <o:lock v:ext="edit" aspectratio="t" text="t"/>
                </v:rect>
                <v:shape id="Freeform 11265"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266"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268"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269"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270"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271"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sidR="000F3EFE">
        <w:rPr>
          <w:noProof/>
          <w:lang w:eastAsia="en-US" w:bidi="he-IL"/>
        </w:rPr>
        <mc:AlternateContent>
          <mc:Choice Requires="wps">
            <w:drawing>
              <wp:anchor distT="0" distB="0" distL="114300" distR="114300" simplePos="0" relativeHeight="251661312" behindDoc="0" locked="1" layoutInCell="1" allowOverlap="1" wp14:anchorId="06940E88" wp14:editId="78FE197F">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272" name="Text Box 11272"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695" w:rsidRDefault="001A758D" w:rsidP="001A758D">
                            <w:pPr>
                              <w:pStyle w:val="Heading1"/>
                              <w:bidi/>
                              <w:jc w:val="left"/>
                              <w:rPr>
                                <w:rFonts w:hint="cs"/>
                                <w:rtl/>
                                <w:lang w:bidi="he-IL"/>
                              </w:rPr>
                            </w:pPr>
                            <w:r>
                              <w:rPr>
                                <w:rFonts w:hint="cs"/>
                                <w:rtl/>
                                <w:lang w:bidi="he-IL"/>
                              </w:rPr>
                              <w:t>שאלה מספר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40E88" id="Text Box 11272" o:spid="_x0000_s1028" type="#_x0000_t176" alt="Cover text" style="position:absolute;margin-left:285pt;margin-top:158pt;width:120.8pt;height:3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" filled="f" stroked="f" strokeweight=".5pt">
                <v:textbox>
                  <w:txbxContent>
                    <w:p w:rsidR="003E0695" w:rsidRDefault="001A758D" w:rsidP="001A758D">
                      <w:pPr>
                        <w:pStyle w:val="Heading1"/>
                        <w:bidi/>
                        <w:jc w:val="left"/>
                        <w:rPr>
                          <w:rFonts w:hint="cs"/>
                          <w:rtl/>
                          <w:lang w:bidi="he-IL"/>
                        </w:rPr>
                      </w:pPr>
                      <w:r>
                        <w:rPr>
                          <w:rFonts w:hint="cs"/>
                          <w:rtl/>
                          <w:lang w:bidi="he-IL"/>
                        </w:rPr>
                        <w:t>שאלה מספר 1</w:t>
                      </w:r>
                    </w:p>
                  </w:txbxContent>
                </v:textbox>
                <w10:wrap type="through" anchorx="page" anchory="page"/>
                <w10:anchorlock/>
              </v:shape>
            </w:pict>
          </mc:Fallback>
        </mc:AlternateContent>
      </w:r>
    </w:p>
    <w:p w:rsidR="001A758D" w:rsidRDefault="001A758D">
      <w:pPr>
        <w:spacing w:after="200" w:line="276" w:lineRule="auto"/>
      </w:pPr>
      <w:r>
        <w:br w:type="page"/>
      </w:r>
    </w:p>
    <w:p w:rsidR="001A758D" w:rsidRDefault="001A758D">
      <w:pPr>
        <w:tabs>
          <w:tab w:val="left" w:pos="3542"/>
        </w:tabs>
      </w:pPr>
      <w:r>
        <w:rPr>
          <w:noProof/>
          <w:lang w:eastAsia="en-US" w:bidi="he-IL"/>
        </w:rPr>
        <w:lastRenderedPageBreak/>
        <mc:AlternateContent>
          <mc:Choice Requires="wps">
            <w:drawing>
              <wp:anchor distT="0" distB="0" distL="114300" distR="114300" simplePos="0" relativeHeight="251668480" behindDoc="0" locked="1" layoutInCell="1" allowOverlap="1" wp14:anchorId="47250FC7" wp14:editId="73DB1BD5">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278" name="Text Box 11278"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1A758D">
                            <w:pPr>
                              <w:pStyle w:val="Heading1"/>
                              <w:bidi/>
                              <w:jc w:val="left"/>
                              <w:rPr>
                                <w:rFonts w:hint="cs"/>
                                <w:rtl/>
                                <w:lang w:bidi="he-IL"/>
                              </w:rPr>
                            </w:pPr>
                            <w:r>
                              <w:rPr>
                                <w:rFonts w:hint="cs"/>
                                <w:rtl/>
                                <w:lang w:bidi="he-IL"/>
                              </w:rPr>
                              <w:t>תמונה</w:t>
                            </w:r>
                            <w:r>
                              <w:rPr>
                                <w:rFonts w:hint="cs"/>
                                <w:rtl/>
                                <w:lang w:bidi="he-IL"/>
                              </w:rPr>
                              <w:t xml:space="preserve"> מספר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0FC7" id="Text Box 11278" o:spid="_x0000_s1029" type="#_x0000_t176" alt="Cover text" style="position:absolute;margin-left:0;margin-top:122.85pt;width:120.8pt;height:33.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" filled="f" stroked="f" strokeweight=".5pt">
                <v:textbox>
                  <w:txbxContent>
                    <w:p w:rsidR="001A758D" w:rsidRDefault="001A758D" w:rsidP="001A758D">
                      <w:pPr>
                        <w:pStyle w:val="Heading1"/>
                        <w:bidi/>
                        <w:jc w:val="left"/>
                        <w:rPr>
                          <w:rFonts w:hint="cs"/>
                          <w:rtl/>
                          <w:lang w:bidi="he-IL"/>
                        </w:rPr>
                      </w:pPr>
                      <w:r>
                        <w:rPr>
                          <w:rFonts w:hint="cs"/>
                          <w:rtl/>
                          <w:lang w:bidi="he-IL"/>
                        </w:rPr>
                        <w:t>תמונה</w:t>
                      </w:r>
                      <w:r>
                        <w:rPr>
                          <w:rFonts w:hint="cs"/>
                          <w:rtl/>
                          <w:lang w:bidi="he-IL"/>
                        </w:rPr>
                        <w:t xml:space="preserve"> מספר 1</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w:drawing>
          <wp:anchor distT="0" distB="0" distL="114300" distR="114300" simplePos="0" relativeHeight="251666432" behindDoc="0" locked="0" layoutInCell="1" allowOverlap="1" wp14:anchorId="04E7A6FD" wp14:editId="45FDDCA0">
            <wp:simplePos x="0" y="0"/>
            <wp:positionH relativeFrom="margin">
              <wp:align>center</wp:align>
            </wp:positionH>
            <wp:positionV relativeFrom="paragraph">
              <wp:posOffset>1956435</wp:posOffset>
            </wp:positionV>
            <wp:extent cx="4211320" cy="2682240"/>
            <wp:effectExtent l="2540" t="0" r="1270" b="1270"/>
            <wp:wrapSquare wrapText="bothSides"/>
            <wp:docPr id="11276" name="Pictur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עמנואל נח 13 ירושלים 2.png"/>
                    <pic:cNvPicPr/>
                  </pic:nvPicPr>
                  <pic:blipFill>
                    <a:blip r:embed="rId9"/>
                    <a:stretch>
                      <a:fillRect/>
                    </a:stretch>
                  </pic:blipFill>
                  <pic:spPr>
                    <a:xfrm rot="16200000">
                      <a:off x="0" y="0"/>
                      <a:ext cx="4211320" cy="268224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he-IL"/>
        </w:rPr>
        <mc:AlternateContent>
          <mc:Choice Requires="wps">
            <w:drawing>
              <wp:anchor distT="0" distB="0" distL="114300" distR="114300" simplePos="0" relativeHeight="251672576" behindDoc="1" locked="0" layoutInCell="1" allowOverlap="1" wp14:anchorId="5E08E8E4" wp14:editId="16DB580F">
                <wp:simplePos x="0" y="0"/>
                <wp:positionH relativeFrom="margin">
                  <wp:align>center</wp:align>
                </wp:positionH>
                <wp:positionV relativeFrom="paragraph">
                  <wp:posOffset>1182720</wp:posOffset>
                </wp:positionV>
                <wp:extent cx="5227145" cy="3945608"/>
                <wp:effectExtent l="0" t="6985" r="5080" b="5080"/>
                <wp:wrapNone/>
                <wp:docPr id="11281" name="Freeform 1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3BBE936" id="Freeform 11281" o:spid="_x0000_s1026" style="position:absolute;margin-left:0;margin-top:93.15pt;width:411.6pt;height:310.7pt;rotation:-90;z-index:-251643904;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677696" behindDoc="0" locked="1" layoutInCell="1" allowOverlap="1" wp14:anchorId="2849C22A" wp14:editId="30AA9342">
                <wp:simplePos x="0" y="0"/>
                <wp:positionH relativeFrom="page">
                  <wp:posOffset>3476625</wp:posOffset>
                </wp:positionH>
                <wp:positionV relativeFrom="page">
                  <wp:posOffset>2371725</wp:posOffset>
                </wp:positionV>
                <wp:extent cx="2670810" cy="4171950"/>
                <wp:effectExtent l="0" t="0" r="0" b="0"/>
                <wp:wrapThrough wrapText="bothSides">
                  <wp:wrapPolygon edited="0">
                    <wp:start x="1387" y="690"/>
                    <wp:lineTo x="1387" y="20811"/>
                    <wp:lineTo x="20029" y="20811"/>
                    <wp:lineTo x="20029" y="690"/>
                    <wp:lineTo x="1387" y="690"/>
                  </wp:wrapPolygon>
                </wp:wrapThrough>
                <wp:docPr id="11288" name="Text Box 11288" descr="Cover text"/>
                <wp:cNvGraphicFramePr/>
                <a:graphic xmlns:a="http://schemas.openxmlformats.org/drawingml/2006/main">
                  <a:graphicData uri="http://schemas.microsoft.com/office/word/2010/wordprocessingShape">
                    <wps:wsp>
                      <wps:cNvSpPr txBox="1"/>
                      <wps:spPr>
                        <a:xfrm>
                          <a:off x="0" y="0"/>
                          <a:ext cx="2670810" cy="41719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A90" w:rsidRDefault="001A758D" w:rsidP="006F2A90">
                            <w:pPr>
                              <w:bidi/>
                              <w:rPr>
                                <w:rFonts w:cs="David"/>
                                <w:color w:val="auto"/>
                                <w:rtl/>
                                <w:lang w:bidi="he-IL"/>
                              </w:rPr>
                            </w:pPr>
                            <w:r w:rsidRPr="006F2A90">
                              <w:rPr>
                                <w:rFonts w:cs="David" w:hint="cs"/>
                                <w:color w:val="auto"/>
                                <w:rtl/>
                              </w:rPr>
                              <w:t>תש</w:t>
                            </w:r>
                            <w:r w:rsidRPr="006F2A90">
                              <w:rPr>
                                <w:rFonts w:cs="David" w:hint="cs"/>
                                <w:color w:val="auto"/>
                                <w:rtl/>
                                <w:lang w:bidi="he-IL"/>
                              </w:rPr>
                              <w:t>ובה</w:t>
                            </w:r>
                            <w:r w:rsidRPr="006F2A90">
                              <w:rPr>
                                <w:rFonts w:cs="David" w:hint="cs"/>
                                <w:color w:val="auto"/>
                                <w:rtl/>
                              </w:rPr>
                              <w:t xml:space="preserve">: </w:t>
                            </w:r>
                            <w:r w:rsidR="0078385B" w:rsidRPr="006F2A90">
                              <w:rPr>
                                <w:rFonts w:cs="David" w:hint="cs"/>
                                <w:color w:val="auto"/>
                                <w:rtl/>
                              </w:rPr>
                              <w:t xml:space="preserve">ר' משה בידרמן האדמו"ר מלעלוב השני (בנו של ר' דוד מלעלוב ראש שוללת חסידות לעלוב), אמר בהגיעו לארץ ישראל , בשעה שניסה להגיע ללא הצלחה לכותל המערבי ונפטר בדיוק 73 יום שהיה בארץ הקודש כמנין שנות חייו </w:t>
                            </w:r>
                            <w:r w:rsidR="0078385B" w:rsidRPr="006F2A90">
                              <w:rPr>
                                <w:rFonts w:cs="David"/>
                                <w:color w:val="auto"/>
                                <w:rtl/>
                              </w:rPr>
                              <w:t>–</w:t>
                            </w:r>
                            <w:r w:rsidR="0078385B" w:rsidRPr="006F2A90">
                              <w:rPr>
                                <w:rFonts w:cs="David" w:hint="cs"/>
                                <w:color w:val="auto"/>
                                <w:rtl/>
                              </w:rPr>
                              <w:t xml:space="preserve"> מכאן שחי יום בארץ ישראל כנגד שנה מחייו. אגב הוא היה חולה מאד וסבל מייסורים נוראים ומשפחתו וחסידיו שבאו עימו מפולין סחבו אותו על גבי מיטה על מנת להגיע אל הכותל אך ערבים יידו עליהם אבנים והם נסוגו. הוא נקבר ע"י קבר זכריה הנביא אשר בנחל קדרון, בזמן שלטון הירדנים הם השחיתו את בית הקברות ולקחו מצבות להשתמש בהם לכבישים וריצוף שבילים במחנות </w:t>
                            </w:r>
                            <w:r w:rsidR="0078385B" w:rsidRPr="006F2A90">
                              <w:rPr>
                                <w:rFonts w:cs="David" w:hint="cs"/>
                                <w:color w:val="auto"/>
                                <w:rtl/>
                                <w:lang w:bidi="he-IL"/>
                              </w:rPr>
                              <w:t>של הצבא הירדני</w:t>
                            </w:r>
                            <w:r w:rsidR="0078385B" w:rsidRPr="006F2A90">
                              <w:rPr>
                                <w:rFonts w:cs="David" w:hint="cs"/>
                                <w:color w:val="auto"/>
                                <w:rtl/>
                              </w:rPr>
                              <w:t>.</w:t>
                            </w:r>
                            <w:r w:rsidR="006F2A90">
                              <w:rPr>
                                <w:rFonts w:cs="David" w:hint="cs"/>
                                <w:color w:val="auto"/>
                                <w:rtl/>
                                <w:lang w:bidi="he-IL"/>
                              </w:rPr>
                              <w:t xml:space="preserve"> לפי ויקיפדיה: </w:t>
                            </w:r>
                            <w:r w:rsidR="006F2A90">
                              <w:rPr>
                                <w:rFonts w:ascii="Arial" w:hAnsi="Arial" w:cs="Arial"/>
                                <w:color w:val="252525"/>
                                <w:sz w:val="21"/>
                                <w:szCs w:val="21"/>
                                <w:shd w:val="clear" w:color="auto" w:fill="FFFFFF"/>
                                <w:rtl/>
                              </w:rPr>
                              <w:t>בשנת</w:t>
                            </w:r>
                            <w:r w:rsidR="006F2A90">
                              <w:rPr>
                                <w:rStyle w:val="apple-converted-space"/>
                                <w:rFonts w:ascii="Arial" w:hAnsi="Arial" w:cs="Arial"/>
                                <w:color w:val="252525"/>
                                <w:sz w:val="21"/>
                                <w:szCs w:val="21"/>
                                <w:shd w:val="clear" w:color="auto" w:fill="FFFFFF"/>
                                <w:rtl/>
                              </w:rPr>
                              <w:t> </w:t>
                            </w:r>
                            <w:hyperlink r:id="rId10" w:tooltip="1960" w:history="1">
                              <w:r w:rsidR="006F2A90">
                                <w:rPr>
                                  <w:rStyle w:val="Hyperlink"/>
                                  <w:rFonts w:ascii="Arial" w:hAnsi="Arial" w:cs="Arial"/>
                                  <w:color w:val="5A3696"/>
                                  <w:sz w:val="21"/>
                                  <w:szCs w:val="21"/>
                                  <w:shd w:val="clear" w:color="auto" w:fill="FFFFFF"/>
                                </w:rPr>
                                <w:t>1960</w:t>
                              </w:r>
                            </w:hyperlink>
                            <w:r w:rsidR="006F2A90">
                              <w:rPr>
                                <w:rStyle w:val="apple-converted-space"/>
                                <w:rFonts w:ascii="Arial" w:hAnsi="Arial" w:cs="Arial"/>
                                <w:color w:val="252525"/>
                                <w:sz w:val="21"/>
                                <w:szCs w:val="21"/>
                                <w:shd w:val="clear" w:color="auto" w:fill="FFFFFF"/>
                              </w:rPr>
                              <w:t> </w:t>
                            </w:r>
                            <w:r w:rsidR="006F2A90">
                              <w:rPr>
                                <w:rStyle w:val="apple-converted-space"/>
                                <w:rFonts w:ascii="Arial" w:hAnsi="Arial" w:cs="Arial" w:hint="cs"/>
                                <w:color w:val="252525"/>
                                <w:sz w:val="21"/>
                                <w:szCs w:val="21"/>
                                <w:shd w:val="clear" w:color="auto" w:fill="FFFFFF"/>
                                <w:rtl/>
                                <w:lang w:bidi="he-IL"/>
                              </w:rPr>
                              <w:t xml:space="preserve"> </w:t>
                            </w:r>
                            <w:r w:rsidR="006F2A90">
                              <w:rPr>
                                <w:rFonts w:ascii="Arial" w:hAnsi="Arial" w:cs="Arial"/>
                                <w:color w:val="252525"/>
                                <w:sz w:val="21"/>
                                <w:szCs w:val="21"/>
                                <w:shd w:val="clear" w:color="auto" w:fill="FFFFFF"/>
                                <w:rtl/>
                              </w:rPr>
                              <w:t>חפרה משלחת ארכאולוגית את סביבותיו של קבר זכריה והסירה את כל הקברים</w:t>
                            </w:r>
                            <w:r w:rsidR="006F2A90">
                              <w:rPr>
                                <w:rFonts w:ascii="Arial" w:hAnsi="Arial" w:cs="Arial"/>
                                <w:color w:val="252525"/>
                                <w:sz w:val="21"/>
                                <w:szCs w:val="21"/>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288" o:spid="_x0000_s1030" type="#_x0000_t176" alt="Cover text" style="position:absolute;margin-left:273.75pt;margin-top:186.75pt;width:210.3pt;height:32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" filled="f" stroked="f" strokeweight=".5pt">
                <v:textbox>
                  <w:txbxContent>
                    <w:p w:rsidR="006F2A90" w:rsidRDefault="001A758D" w:rsidP="006F2A90">
                      <w:pPr>
                        <w:bidi/>
                        <w:rPr>
                          <w:rFonts w:cs="David"/>
                          <w:color w:val="auto"/>
                          <w:rtl/>
                          <w:lang w:bidi="he-IL"/>
                        </w:rPr>
                      </w:pPr>
                      <w:r w:rsidRPr="006F2A90">
                        <w:rPr>
                          <w:rFonts w:cs="David" w:hint="cs"/>
                          <w:color w:val="auto"/>
                          <w:rtl/>
                        </w:rPr>
                        <w:t>תש</w:t>
                      </w:r>
                      <w:r w:rsidRPr="006F2A90">
                        <w:rPr>
                          <w:rFonts w:cs="David" w:hint="cs"/>
                          <w:color w:val="auto"/>
                          <w:rtl/>
                          <w:lang w:bidi="he-IL"/>
                        </w:rPr>
                        <w:t>ובה</w:t>
                      </w:r>
                      <w:r w:rsidRPr="006F2A90">
                        <w:rPr>
                          <w:rFonts w:cs="David" w:hint="cs"/>
                          <w:color w:val="auto"/>
                          <w:rtl/>
                        </w:rPr>
                        <w:t xml:space="preserve">: </w:t>
                      </w:r>
                      <w:r w:rsidR="0078385B" w:rsidRPr="006F2A90">
                        <w:rPr>
                          <w:rFonts w:cs="David" w:hint="cs"/>
                          <w:color w:val="auto"/>
                          <w:rtl/>
                        </w:rPr>
                        <w:t xml:space="preserve">ר' משה בידרמן האדמו"ר מלעלוב השני (בנו של ר' דוד מלעלוב ראש שוללת חסידות לעלוב), אמר בהגיעו לארץ ישראל , בשעה שניסה להגיע ללא הצלחה לכותל המערבי ונפטר בדיוק 73 יום שהיה בארץ הקודש כמנין שנות חייו </w:t>
                      </w:r>
                      <w:r w:rsidR="0078385B" w:rsidRPr="006F2A90">
                        <w:rPr>
                          <w:rFonts w:cs="David"/>
                          <w:color w:val="auto"/>
                          <w:rtl/>
                        </w:rPr>
                        <w:t>–</w:t>
                      </w:r>
                      <w:r w:rsidR="0078385B" w:rsidRPr="006F2A90">
                        <w:rPr>
                          <w:rFonts w:cs="David" w:hint="cs"/>
                          <w:color w:val="auto"/>
                          <w:rtl/>
                        </w:rPr>
                        <w:t xml:space="preserve"> מכאן שחי יום בארץ ישראל כנגד שנה מחייו. אגב הוא היה חולה מאד וסבל מייסורים נוראים ומשפחתו וחסידיו שבאו עימו מפולין סחבו אותו על גבי מיטה על מנת להגיע אל הכותל אך ערבים יידו עליהם אבנים והם נסוגו. הוא נקבר ע"י קבר זכריה הנביא אשר בנחל קדרון, בזמן שלטון הירדנים הם השחיתו את בית הקברות ולקחו מצבות להשתמש בהם לכבישים וריצוף שבילים במחנות </w:t>
                      </w:r>
                      <w:r w:rsidR="0078385B" w:rsidRPr="006F2A90">
                        <w:rPr>
                          <w:rFonts w:cs="David" w:hint="cs"/>
                          <w:color w:val="auto"/>
                          <w:rtl/>
                          <w:lang w:bidi="he-IL"/>
                        </w:rPr>
                        <w:t>של הצבא הירדני</w:t>
                      </w:r>
                      <w:r w:rsidR="0078385B" w:rsidRPr="006F2A90">
                        <w:rPr>
                          <w:rFonts w:cs="David" w:hint="cs"/>
                          <w:color w:val="auto"/>
                          <w:rtl/>
                        </w:rPr>
                        <w:t>.</w:t>
                      </w:r>
                      <w:r w:rsidR="006F2A90">
                        <w:rPr>
                          <w:rFonts w:cs="David" w:hint="cs"/>
                          <w:color w:val="auto"/>
                          <w:rtl/>
                          <w:lang w:bidi="he-IL"/>
                        </w:rPr>
                        <w:t xml:space="preserve"> לפי ויקיפדיה: </w:t>
                      </w:r>
                      <w:r w:rsidR="006F2A90">
                        <w:rPr>
                          <w:rFonts w:ascii="Arial" w:hAnsi="Arial" w:cs="Arial"/>
                          <w:color w:val="252525"/>
                          <w:sz w:val="21"/>
                          <w:szCs w:val="21"/>
                          <w:shd w:val="clear" w:color="auto" w:fill="FFFFFF"/>
                          <w:rtl/>
                        </w:rPr>
                        <w:t>בשנת</w:t>
                      </w:r>
                      <w:r w:rsidR="006F2A90">
                        <w:rPr>
                          <w:rStyle w:val="apple-converted-space"/>
                          <w:rFonts w:ascii="Arial" w:hAnsi="Arial" w:cs="Arial"/>
                          <w:color w:val="252525"/>
                          <w:sz w:val="21"/>
                          <w:szCs w:val="21"/>
                          <w:shd w:val="clear" w:color="auto" w:fill="FFFFFF"/>
                          <w:rtl/>
                        </w:rPr>
                        <w:t> </w:t>
                      </w:r>
                      <w:hyperlink r:id="rId11" w:tooltip="1960" w:history="1">
                        <w:r w:rsidR="006F2A90">
                          <w:rPr>
                            <w:rStyle w:val="Hyperlink"/>
                            <w:rFonts w:ascii="Arial" w:hAnsi="Arial" w:cs="Arial"/>
                            <w:color w:val="5A3696"/>
                            <w:sz w:val="21"/>
                            <w:szCs w:val="21"/>
                            <w:shd w:val="clear" w:color="auto" w:fill="FFFFFF"/>
                          </w:rPr>
                          <w:t>1960</w:t>
                        </w:r>
                      </w:hyperlink>
                      <w:r w:rsidR="006F2A90">
                        <w:rPr>
                          <w:rStyle w:val="apple-converted-space"/>
                          <w:rFonts w:ascii="Arial" w:hAnsi="Arial" w:cs="Arial"/>
                          <w:color w:val="252525"/>
                          <w:sz w:val="21"/>
                          <w:szCs w:val="21"/>
                          <w:shd w:val="clear" w:color="auto" w:fill="FFFFFF"/>
                        </w:rPr>
                        <w:t> </w:t>
                      </w:r>
                      <w:r w:rsidR="006F2A90">
                        <w:rPr>
                          <w:rStyle w:val="apple-converted-space"/>
                          <w:rFonts w:ascii="Arial" w:hAnsi="Arial" w:cs="Arial" w:hint="cs"/>
                          <w:color w:val="252525"/>
                          <w:sz w:val="21"/>
                          <w:szCs w:val="21"/>
                          <w:shd w:val="clear" w:color="auto" w:fill="FFFFFF"/>
                          <w:rtl/>
                          <w:lang w:bidi="he-IL"/>
                        </w:rPr>
                        <w:t xml:space="preserve"> </w:t>
                      </w:r>
                      <w:r w:rsidR="006F2A90">
                        <w:rPr>
                          <w:rFonts w:ascii="Arial" w:hAnsi="Arial" w:cs="Arial"/>
                          <w:color w:val="252525"/>
                          <w:sz w:val="21"/>
                          <w:szCs w:val="21"/>
                          <w:shd w:val="clear" w:color="auto" w:fill="FFFFFF"/>
                          <w:rtl/>
                        </w:rPr>
                        <w:t>חפרה משלחת ארכאולוגית את סביבותיו של קבר זכריה והסירה את כל הקברים</w:t>
                      </w:r>
                      <w:r w:rsidR="006F2A90">
                        <w:rPr>
                          <w:rFonts w:ascii="Arial" w:hAnsi="Arial" w:cs="Arial"/>
                          <w:color w:val="252525"/>
                          <w:sz w:val="21"/>
                          <w:szCs w:val="21"/>
                          <w:shd w:val="clear" w:color="auto" w:fill="FFFFFF"/>
                        </w:rPr>
                        <w:t>.</w:t>
                      </w: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676672" behindDoc="0" locked="1" layoutInCell="1" allowOverlap="1" wp14:anchorId="1AE02831" wp14:editId="247291C8">
                <wp:simplePos x="0" y="0"/>
                <wp:positionH relativeFrom="page">
                  <wp:posOffset>2943225</wp:posOffset>
                </wp:positionH>
                <wp:positionV relativeFrom="page">
                  <wp:posOffset>2009775</wp:posOffset>
                </wp:positionV>
                <wp:extent cx="3077210" cy="609600"/>
                <wp:effectExtent l="0" t="0" r="0" b="0"/>
                <wp:wrapThrough wrapText="bothSides">
                  <wp:wrapPolygon edited="0">
                    <wp:start x="535" y="1350"/>
                    <wp:lineTo x="535" y="19575"/>
                    <wp:lineTo x="20994" y="19575"/>
                    <wp:lineTo x="20994" y="1350"/>
                    <wp:lineTo x="535" y="1350"/>
                  </wp:wrapPolygon>
                </wp:wrapThrough>
                <wp:docPr id="11289" name="Text Box 11289" descr="Cover text"/>
                <wp:cNvGraphicFramePr/>
                <a:graphic xmlns:a="http://schemas.openxmlformats.org/drawingml/2006/main">
                  <a:graphicData uri="http://schemas.microsoft.com/office/word/2010/wordprocessingShape">
                    <wps:wsp>
                      <wps:cNvSpPr txBox="1"/>
                      <wps:spPr>
                        <a:xfrm>
                          <a:off x="0" y="0"/>
                          <a:ext cx="3077210" cy="60960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85B" w:rsidRPr="0078385B" w:rsidRDefault="0078385B" w:rsidP="0078385B">
                            <w:pPr>
                              <w:bidi/>
                              <w:rPr>
                                <w:rFonts w:cs="David"/>
                                <w:sz w:val="28"/>
                                <w:szCs w:val="28"/>
                                <w:rtl/>
                                <w:lang w:bidi="he-IL"/>
                              </w:rPr>
                            </w:pPr>
                            <w:r w:rsidRPr="0078385B">
                              <w:rPr>
                                <w:rFonts w:cs="David" w:hint="cs"/>
                                <w:sz w:val="28"/>
                                <w:szCs w:val="28"/>
                                <w:rtl/>
                              </w:rPr>
                              <w:t>מי אמר את המשפט "</w:t>
                            </w:r>
                            <w:r>
                              <w:rPr>
                                <w:rFonts w:cs="David" w:hint="cs"/>
                                <w:sz w:val="28"/>
                                <w:szCs w:val="28"/>
                                <w:rtl/>
                              </w:rPr>
                              <w:t xml:space="preserve">יום לשנה יום לשנה" ולמה התכוון </w:t>
                            </w:r>
                            <w:r>
                              <w:rPr>
                                <w:rFonts w:cs="David" w:hint="cs"/>
                                <w:sz w:val="28"/>
                                <w:szCs w:val="28"/>
                                <w:rtl/>
                                <w:lang w:bidi="he-I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289" o:spid="_x0000_s1031" type="#_x0000_t176" alt="Cover text" style="position:absolute;margin-left:231.75pt;margin-top:158.25pt;width:242.3pt;height:4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" filled="f" stroked="f" strokeweight=".5pt">
                <v:textbox>
                  <w:txbxContent>
                    <w:p w:rsidR="0078385B" w:rsidRPr="0078385B" w:rsidRDefault="0078385B" w:rsidP="0078385B">
                      <w:pPr>
                        <w:bidi/>
                        <w:rPr>
                          <w:rFonts w:cs="David"/>
                          <w:sz w:val="28"/>
                          <w:szCs w:val="28"/>
                          <w:rtl/>
                          <w:lang w:bidi="he-IL"/>
                        </w:rPr>
                      </w:pPr>
                      <w:r w:rsidRPr="0078385B">
                        <w:rPr>
                          <w:rFonts w:cs="David" w:hint="cs"/>
                          <w:sz w:val="28"/>
                          <w:szCs w:val="28"/>
                          <w:rtl/>
                        </w:rPr>
                        <w:t>מי אמר את המשפט "</w:t>
                      </w:r>
                      <w:r>
                        <w:rPr>
                          <w:rFonts w:cs="David" w:hint="cs"/>
                          <w:sz w:val="28"/>
                          <w:szCs w:val="28"/>
                          <w:rtl/>
                        </w:rPr>
                        <w:t xml:space="preserve">יום לשנה יום לשנה" ולמה התכוון </w:t>
                      </w:r>
                      <w:r>
                        <w:rPr>
                          <w:rFonts w:cs="David" w:hint="cs"/>
                          <w:sz w:val="28"/>
                          <w:szCs w:val="28"/>
                          <w:rtl/>
                          <w:lang w:bidi="he-IL"/>
                        </w:rPr>
                        <w:t>?</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674624"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290"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291"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292" name="Freeform 11292"/>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93" name="Freeform 11293"/>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294" name="Freeform 11294"/>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95" name="Freeform 11295"/>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296" name="Freeform 11296"/>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97" name="Freeform 11297"/>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6BE410" id="Group 4" o:spid="_x0000_s1026" alt="Inside with colorful design" style="position:absolute;margin-left:81.3pt;margin-top:111.1pt;width:418.25pt;height:322.8pt;rotation:-90;z-index:-251641856;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" filled="f" stroked="f">
                  <o:lock v:ext="edit" aspectratio="t" text="t"/>
                </v:rect>
                <v:shape id="Freeform 11292"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293"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294"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295"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296"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297"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675648" behindDoc="0" locked="1" layoutInCell="1" allowOverlap="1" wp14:anchorId="05084FEF" wp14:editId="2AEF4949">
                <wp:simplePos x="0" y="0"/>
                <wp:positionH relativeFrom="page">
                  <wp:posOffset>3562350</wp:posOffset>
                </wp:positionH>
                <wp:positionV relativeFrom="page">
                  <wp:posOffset>1654175</wp:posOffset>
                </wp:positionV>
                <wp:extent cx="1534160" cy="425450"/>
                <wp:effectExtent l="0" t="0" r="0" b="0"/>
                <wp:wrapThrough wrapText="bothSides">
                  <wp:wrapPolygon edited="0">
                    <wp:start x="1073" y="967"/>
                    <wp:lineTo x="1073" y="19343"/>
                    <wp:lineTo x="20384" y="19343"/>
                    <wp:lineTo x="20384" y="967"/>
                    <wp:lineTo x="1073" y="967"/>
                  </wp:wrapPolygon>
                </wp:wrapThrough>
                <wp:docPr id="11298" name="Text Box 11298"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78385B">
                            <w:pPr>
                              <w:pStyle w:val="Heading1"/>
                              <w:bidi/>
                              <w:jc w:val="left"/>
                              <w:rPr>
                                <w:rFonts w:hint="cs"/>
                                <w:rtl/>
                                <w:lang w:bidi="he-IL"/>
                              </w:rPr>
                            </w:pPr>
                            <w:r>
                              <w:rPr>
                                <w:rFonts w:hint="cs"/>
                                <w:rtl/>
                                <w:lang w:bidi="he-IL"/>
                              </w:rPr>
                              <w:t xml:space="preserve">שאלה מספר </w:t>
                            </w:r>
                            <w:r w:rsidR="0078385B">
                              <w:rPr>
                                <w:rFonts w:hint="cs"/>
                                <w:rtl/>
                                <w:lang w:bidi="he-I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298" o:spid="_x0000_s1032" type="#_x0000_t176" alt="Cover text" style="position:absolute;margin-left:280.5pt;margin-top:130.25pt;width:120.8pt;height:3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" filled="f" stroked="f" strokeweight=".5pt">
                <v:textbox>
                  <w:txbxContent>
                    <w:p w:rsidR="001A758D" w:rsidRDefault="001A758D" w:rsidP="0078385B">
                      <w:pPr>
                        <w:pStyle w:val="Heading1"/>
                        <w:bidi/>
                        <w:jc w:val="left"/>
                        <w:rPr>
                          <w:rFonts w:hint="cs"/>
                          <w:rtl/>
                          <w:lang w:bidi="he-IL"/>
                        </w:rPr>
                      </w:pPr>
                      <w:r>
                        <w:rPr>
                          <w:rFonts w:hint="cs"/>
                          <w:rtl/>
                          <w:lang w:bidi="he-IL"/>
                        </w:rPr>
                        <w:t xml:space="preserve">שאלה מספר </w:t>
                      </w:r>
                      <w:r w:rsidR="0078385B">
                        <w:rPr>
                          <w:rFonts w:hint="cs"/>
                          <w:rtl/>
                          <w:lang w:bidi="he-IL"/>
                        </w:rPr>
                        <w:t>2</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679744" behindDoc="0" locked="1" layoutInCell="1" allowOverlap="1" wp14:anchorId="38DB379B" wp14:editId="4CF11717">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299" name="Text Box 11299"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6F2A90">
                            <w:pPr>
                              <w:pStyle w:val="Heading1"/>
                              <w:bidi/>
                              <w:jc w:val="left"/>
                              <w:rPr>
                                <w:rFonts w:hint="cs"/>
                                <w:rtl/>
                                <w:lang w:bidi="he-IL"/>
                              </w:rPr>
                            </w:pPr>
                            <w:r>
                              <w:rPr>
                                <w:rFonts w:hint="cs"/>
                                <w:rtl/>
                                <w:lang w:bidi="he-IL"/>
                              </w:rPr>
                              <w:t xml:space="preserve">תמונה מספר </w:t>
                            </w:r>
                            <w:r w:rsidR="006F2A90">
                              <w:rPr>
                                <w:rFonts w:hint="cs"/>
                                <w:rtl/>
                                <w:lang w:bidi="he-I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299" o:spid="_x0000_s1033" type="#_x0000_t176" alt="Cover text" style="position:absolute;margin-left:0;margin-top:122.85pt;width:120.8pt;height:33.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" filled="f" stroked="f" strokeweight=".5pt">
                <v:textbox>
                  <w:txbxContent>
                    <w:p w:rsidR="001A758D" w:rsidRDefault="001A758D" w:rsidP="006F2A90">
                      <w:pPr>
                        <w:pStyle w:val="Heading1"/>
                        <w:bidi/>
                        <w:jc w:val="left"/>
                        <w:rPr>
                          <w:rFonts w:hint="cs"/>
                          <w:rtl/>
                          <w:lang w:bidi="he-IL"/>
                        </w:rPr>
                      </w:pPr>
                      <w:r>
                        <w:rPr>
                          <w:rFonts w:hint="cs"/>
                          <w:rtl/>
                          <w:lang w:bidi="he-IL"/>
                        </w:rPr>
                        <w:t xml:space="preserve">תמונה מספר </w:t>
                      </w:r>
                      <w:r w:rsidR="006F2A90">
                        <w:rPr>
                          <w:rFonts w:hint="cs"/>
                          <w:rtl/>
                          <w:lang w:bidi="he-IL"/>
                        </w:rPr>
                        <w:t>2</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680768" behindDoc="1" locked="0" layoutInCell="1" allowOverlap="1" wp14:anchorId="55C04F08" wp14:editId="4DA4C3F1">
                <wp:simplePos x="0" y="0"/>
                <wp:positionH relativeFrom="margin">
                  <wp:align>center</wp:align>
                </wp:positionH>
                <wp:positionV relativeFrom="paragraph">
                  <wp:posOffset>1182720</wp:posOffset>
                </wp:positionV>
                <wp:extent cx="5227145" cy="3945608"/>
                <wp:effectExtent l="0" t="6985" r="5080" b="5080"/>
                <wp:wrapNone/>
                <wp:docPr id="11300" name="Freeform 1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703628F1" id="Freeform 11300" o:spid="_x0000_s1026" style="position:absolute;margin-left:0;margin-top:93.15pt;width:411.6pt;height:310.7pt;rotation:-90;z-index:-251635712;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6F2A90">
      <w:pPr>
        <w:spacing w:after="200" w:line="276" w:lineRule="auto"/>
      </w:pPr>
      <w:r>
        <w:rPr>
          <w:noProof/>
          <w:lang w:eastAsia="en-US" w:bidi="he-IL"/>
        </w:rPr>
        <w:drawing>
          <wp:anchor distT="0" distB="0" distL="114300" distR="114300" simplePos="0" relativeHeight="251886592" behindDoc="0" locked="0" layoutInCell="1" allowOverlap="1" wp14:anchorId="4750BDAF" wp14:editId="7F89CF4B">
            <wp:simplePos x="0" y="0"/>
            <wp:positionH relativeFrom="margin">
              <wp:align>center</wp:align>
            </wp:positionH>
            <wp:positionV relativeFrom="paragraph">
              <wp:posOffset>1271270</wp:posOffset>
            </wp:positionV>
            <wp:extent cx="2540000" cy="3390900"/>
            <wp:effectExtent l="0" t="0" r="0" b="0"/>
            <wp:wrapSquare wrapText="bothSides"/>
            <wp:docPr id="11666" name="Picture 1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 name="200px-Moshe_Biderman.JPG"/>
                    <pic:cNvPicPr/>
                  </pic:nvPicPr>
                  <pic:blipFill>
                    <a:blip r:embed="rId12"/>
                    <a:stretch>
                      <a:fillRect/>
                    </a:stretch>
                  </pic:blipFill>
                  <pic:spPr>
                    <a:xfrm>
                      <a:off x="0" y="0"/>
                      <a:ext cx="2540000" cy="3390900"/>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685888" behindDoc="0" locked="1" layoutInCell="1" allowOverlap="1" wp14:anchorId="2849C22A" wp14:editId="30AA9342">
                <wp:simplePos x="0" y="0"/>
                <wp:positionH relativeFrom="page">
                  <wp:posOffset>3362325</wp:posOffset>
                </wp:positionH>
                <wp:positionV relativeFrom="page">
                  <wp:posOffset>2286000</wp:posOffset>
                </wp:positionV>
                <wp:extent cx="2670810" cy="4133850"/>
                <wp:effectExtent l="0" t="0" r="0" b="0"/>
                <wp:wrapThrough wrapText="bothSides">
                  <wp:wrapPolygon edited="0">
                    <wp:start x="1387" y="697"/>
                    <wp:lineTo x="1387" y="20804"/>
                    <wp:lineTo x="20029" y="20804"/>
                    <wp:lineTo x="20029" y="697"/>
                    <wp:lineTo x="1387" y="697"/>
                  </wp:wrapPolygon>
                </wp:wrapThrough>
                <wp:docPr id="11316" name="Text Box 11316" descr="Cover text"/>
                <wp:cNvGraphicFramePr/>
                <a:graphic xmlns:a="http://schemas.openxmlformats.org/drawingml/2006/main">
                  <a:graphicData uri="http://schemas.microsoft.com/office/word/2010/wordprocessingShape">
                    <wps:wsp>
                      <wps:cNvSpPr txBox="1"/>
                      <wps:spPr>
                        <a:xfrm>
                          <a:off x="0" y="0"/>
                          <a:ext cx="2670810" cy="41338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6DB8" w:rsidRPr="00D76DB8" w:rsidRDefault="001A758D" w:rsidP="00D76DB8">
                            <w:pPr>
                              <w:bidi/>
                              <w:rPr>
                                <w:rFonts w:cs="David"/>
                                <w:color w:val="auto"/>
                                <w:sz w:val="28"/>
                                <w:szCs w:val="28"/>
                                <w:rtl/>
                              </w:rPr>
                            </w:pPr>
                            <w:r w:rsidRPr="00D76DB8">
                              <w:rPr>
                                <w:rFonts w:cs="David" w:hint="cs"/>
                                <w:color w:val="auto"/>
                                <w:sz w:val="28"/>
                                <w:szCs w:val="28"/>
                                <w:rtl/>
                              </w:rPr>
                              <w:t>תש</w:t>
                            </w:r>
                            <w:r w:rsidRPr="00D76DB8">
                              <w:rPr>
                                <w:rFonts w:cs="David" w:hint="cs"/>
                                <w:color w:val="auto"/>
                                <w:sz w:val="28"/>
                                <w:szCs w:val="28"/>
                                <w:rtl/>
                                <w:lang w:bidi="he-IL"/>
                              </w:rPr>
                              <w:t>ובה</w:t>
                            </w:r>
                            <w:r w:rsidR="00D76DB8" w:rsidRPr="00D76DB8">
                              <w:rPr>
                                <w:rFonts w:cs="David" w:hint="cs"/>
                                <w:color w:val="auto"/>
                                <w:sz w:val="28"/>
                                <w:szCs w:val="28"/>
                                <w:rtl/>
                                <w:lang w:bidi="he-IL"/>
                              </w:rPr>
                              <w:t>:</w:t>
                            </w:r>
                            <w:r w:rsidR="00D76DB8" w:rsidRPr="00D76DB8">
                              <w:rPr>
                                <w:rFonts w:cs="David" w:hint="cs"/>
                                <w:color w:val="auto"/>
                                <w:sz w:val="28"/>
                                <w:szCs w:val="28"/>
                                <w:rtl/>
                              </w:rPr>
                              <w:t xml:space="preserve"> </w:t>
                            </w:r>
                            <w:r w:rsidR="00D76DB8" w:rsidRPr="00D76DB8">
                              <w:rPr>
                                <w:rFonts w:cs="David" w:hint="cs"/>
                                <w:color w:val="auto"/>
                                <w:sz w:val="28"/>
                                <w:szCs w:val="28"/>
                                <w:rtl/>
                              </w:rPr>
                              <w:t>ייצור ציציות, לאחר מכן המשיך את המסורת ומתפרנס מעשיית ציציות בנו מרדכי הירש אדלר (אחיו של סבא) המשיך את דרכו אחריו המשיך בנו משה אדלר וכיום ממשיך צבי אדלר באותו המקצוע.</w:t>
                            </w:r>
                          </w:p>
                          <w:p w:rsidR="001A758D" w:rsidRPr="00F320CF" w:rsidRDefault="00D76DB8" w:rsidP="00D76DB8">
                            <w:pPr>
                              <w:bidi/>
                              <w:rPr>
                                <w:rFonts w:cs="David"/>
                                <w:sz w:val="28"/>
                                <w:szCs w:val="28"/>
                                <w:rtl/>
                              </w:rPr>
                            </w:pPr>
                            <w:r w:rsidRPr="00D76DB8">
                              <w:rPr>
                                <w:rFonts w:cs="David" w:hint="cs"/>
                                <w:color w:val="auto"/>
                                <w:sz w:val="28"/>
                                <w:szCs w:val="28"/>
                                <w:rtl/>
                              </w:rPr>
                              <w:t xml:space="preserve">ר' מאיר אדלר נסע בתחילת המאה הקודמת להונגריה על מנת להביא מכונה לעשיית ציציות </w:t>
                            </w:r>
                            <w:r w:rsidRPr="00D76DB8">
                              <w:rPr>
                                <w:rFonts w:cs="David"/>
                                <w:color w:val="auto"/>
                                <w:sz w:val="28"/>
                                <w:szCs w:val="28"/>
                                <w:rtl/>
                              </w:rPr>
                              <w:t>–</w:t>
                            </w:r>
                            <w:r w:rsidRPr="00D76DB8">
                              <w:rPr>
                                <w:rFonts w:cs="David" w:hint="cs"/>
                                <w:color w:val="auto"/>
                                <w:sz w:val="28"/>
                                <w:szCs w:val="28"/>
                                <w:rtl/>
                              </w:rPr>
                              <w:t xml:space="preserve"> אלא שהוא נקלע למלחמת העולם הראשונה שם, טיפל בחבר (ששמו מאיר) מאותה העיירה</w:t>
                            </w:r>
                            <w:r w:rsidR="006F0054">
                              <w:rPr>
                                <w:rFonts w:cs="David" w:hint="cs"/>
                                <w:color w:val="auto"/>
                                <w:sz w:val="28"/>
                                <w:szCs w:val="28"/>
                                <w:rtl/>
                                <w:lang w:bidi="he-IL"/>
                              </w:rPr>
                              <w:t xml:space="preserve"> (</w:t>
                            </w:r>
                            <w:r w:rsidR="006F0054">
                              <w:rPr>
                                <w:rFonts w:ascii="Arial" w:hAnsi="Arial" w:cs="Arial"/>
                                <w:color w:val="222222"/>
                                <w:sz w:val="19"/>
                                <w:szCs w:val="19"/>
                                <w:shd w:val="clear" w:color="auto" w:fill="FFFFFF"/>
                              </w:rPr>
                              <w:t>HAJDUHADHAZ</w:t>
                            </w:r>
                            <w:r w:rsidR="006F0054">
                              <w:rPr>
                                <w:rFonts w:cs="David" w:hint="cs"/>
                                <w:color w:val="auto"/>
                                <w:sz w:val="28"/>
                                <w:szCs w:val="28"/>
                                <w:rtl/>
                                <w:lang w:bidi="he-IL"/>
                              </w:rPr>
                              <w:t>)</w:t>
                            </w:r>
                            <w:r w:rsidRPr="00D76DB8">
                              <w:rPr>
                                <w:rFonts w:cs="David" w:hint="cs"/>
                                <w:color w:val="auto"/>
                                <w:sz w:val="28"/>
                                <w:szCs w:val="28"/>
                                <w:rtl/>
                              </w:rPr>
                              <w:t xml:space="preserve"> שחלה בטיפוס וכולם פחדו לגעת בו ולטפל בו מחשש שיידבקו, ר' מאיר אדלר טיפל בו עד מותו ואף קבר אותו כי לא היו מתנדבים לכך, לצערנו ר' מאיר אדלר נדבק ונפטר. שניהם נקברו ליד גדר בית </w:t>
                            </w:r>
                            <w:r w:rsidRPr="006F0054">
                              <w:rPr>
                                <w:rFonts w:cs="David" w:hint="cs"/>
                                <w:color w:val="auto"/>
                                <w:sz w:val="28"/>
                                <w:szCs w:val="28"/>
                                <w:rtl/>
                              </w:rPr>
                              <w:t>הקברות.</w:t>
                            </w:r>
                          </w:p>
                          <w:p w:rsidR="001A758D" w:rsidRDefault="001A758D" w:rsidP="001A758D">
                            <w:pPr>
                              <w:pStyle w:val="Heading1"/>
                              <w:bidi/>
                              <w:jc w:val="left"/>
                              <w:rPr>
                                <w:rFonts w:hint="cs"/>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316" o:spid="_x0000_s1034" type="#_x0000_t176" alt="Cover text" style="position:absolute;margin-left:264.75pt;margin-top:180pt;width:210.3pt;height:32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" filled="f" stroked="f" strokeweight=".5pt">
                <v:textbox>
                  <w:txbxContent>
                    <w:p w:rsidR="00D76DB8" w:rsidRPr="00D76DB8" w:rsidRDefault="001A758D" w:rsidP="00D76DB8">
                      <w:pPr>
                        <w:bidi/>
                        <w:rPr>
                          <w:rFonts w:cs="David"/>
                          <w:color w:val="auto"/>
                          <w:sz w:val="28"/>
                          <w:szCs w:val="28"/>
                          <w:rtl/>
                        </w:rPr>
                      </w:pPr>
                      <w:r w:rsidRPr="00D76DB8">
                        <w:rPr>
                          <w:rFonts w:cs="David" w:hint="cs"/>
                          <w:color w:val="auto"/>
                          <w:sz w:val="28"/>
                          <w:szCs w:val="28"/>
                          <w:rtl/>
                        </w:rPr>
                        <w:t>תש</w:t>
                      </w:r>
                      <w:r w:rsidRPr="00D76DB8">
                        <w:rPr>
                          <w:rFonts w:cs="David" w:hint="cs"/>
                          <w:color w:val="auto"/>
                          <w:sz w:val="28"/>
                          <w:szCs w:val="28"/>
                          <w:rtl/>
                          <w:lang w:bidi="he-IL"/>
                        </w:rPr>
                        <w:t>ובה</w:t>
                      </w:r>
                      <w:r w:rsidR="00D76DB8" w:rsidRPr="00D76DB8">
                        <w:rPr>
                          <w:rFonts w:cs="David" w:hint="cs"/>
                          <w:color w:val="auto"/>
                          <w:sz w:val="28"/>
                          <w:szCs w:val="28"/>
                          <w:rtl/>
                          <w:lang w:bidi="he-IL"/>
                        </w:rPr>
                        <w:t>:</w:t>
                      </w:r>
                      <w:r w:rsidR="00D76DB8" w:rsidRPr="00D76DB8">
                        <w:rPr>
                          <w:rFonts w:cs="David" w:hint="cs"/>
                          <w:color w:val="auto"/>
                          <w:sz w:val="28"/>
                          <w:szCs w:val="28"/>
                          <w:rtl/>
                        </w:rPr>
                        <w:t xml:space="preserve"> </w:t>
                      </w:r>
                      <w:r w:rsidR="00D76DB8" w:rsidRPr="00D76DB8">
                        <w:rPr>
                          <w:rFonts w:cs="David" w:hint="cs"/>
                          <w:color w:val="auto"/>
                          <w:sz w:val="28"/>
                          <w:szCs w:val="28"/>
                          <w:rtl/>
                        </w:rPr>
                        <w:t>ייצור ציציות, לאחר מכן המשיך את המסורת ומתפרנס מעשיית ציציות בנו מרדכי הירש אדלר (אחיו של סבא) המשיך את דרכו אחריו המשיך בנו משה אדלר וכיום ממשיך צבי אדלר באותו המקצוע.</w:t>
                      </w:r>
                    </w:p>
                    <w:p w:rsidR="001A758D" w:rsidRPr="00F320CF" w:rsidRDefault="00D76DB8" w:rsidP="00D76DB8">
                      <w:pPr>
                        <w:bidi/>
                        <w:rPr>
                          <w:rFonts w:cs="David"/>
                          <w:sz w:val="28"/>
                          <w:szCs w:val="28"/>
                          <w:rtl/>
                        </w:rPr>
                      </w:pPr>
                      <w:r w:rsidRPr="00D76DB8">
                        <w:rPr>
                          <w:rFonts w:cs="David" w:hint="cs"/>
                          <w:color w:val="auto"/>
                          <w:sz w:val="28"/>
                          <w:szCs w:val="28"/>
                          <w:rtl/>
                        </w:rPr>
                        <w:t xml:space="preserve">ר' מאיר אדלר נסע בתחילת המאה הקודמת להונגריה על מנת להביא מכונה לעשיית ציציות </w:t>
                      </w:r>
                      <w:r w:rsidRPr="00D76DB8">
                        <w:rPr>
                          <w:rFonts w:cs="David"/>
                          <w:color w:val="auto"/>
                          <w:sz w:val="28"/>
                          <w:szCs w:val="28"/>
                          <w:rtl/>
                        </w:rPr>
                        <w:t>–</w:t>
                      </w:r>
                      <w:r w:rsidRPr="00D76DB8">
                        <w:rPr>
                          <w:rFonts w:cs="David" w:hint="cs"/>
                          <w:color w:val="auto"/>
                          <w:sz w:val="28"/>
                          <w:szCs w:val="28"/>
                          <w:rtl/>
                        </w:rPr>
                        <w:t xml:space="preserve"> אלא שהוא נקלע למלחמת העולם הראשונה שם, טיפל בחבר (ששמו מאיר) מאותה העיירה</w:t>
                      </w:r>
                      <w:r w:rsidR="006F0054">
                        <w:rPr>
                          <w:rFonts w:cs="David" w:hint="cs"/>
                          <w:color w:val="auto"/>
                          <w:sz w:val="28"/>
                          <w:szCs w:val="28"/>
                          <w:rtl/>
                          <w:lang w:bidi="he-IL"/>
                        </w:rPr>
                        <w:t xml:space="preserve"> (</w:t>
                      </w:r>
                      <w:r w:rsidR="006F0054">
                        <w:rPr>
                          <w:rFonts w:ascii="Arial" w:hAnsi="Arial" w:cs="Arial"/>
                          <w:color w:val="222222"/>
                          <w:sz w:val="19"/>
                          <w:szCs w:val="19"/>
                          <w:shd w:val="clear" w:color="auto" w:fill="FFFFFF"/>
                        </w:rPr>
                        <w:t>HAJDUHADHAZ</w:t>
                      </w:r>
                      <w:r w:rsidR="006F0054">
                        <w:rPr>
                          <w:rFonts w:cs="David" w:hint="cs"/>
                          <w:color w:val="auto"/>
                          <w:sz w:val="28"/>
                          <w:szCs w:val="28"/>
                          <w:rtl/>
                          <w:lang w:bidi="he-IL"/>
                        </w:rPr>
                        <w:t>)</w:t>
                      </w:r>
                      <w:r w:rsidRPr="00D76DB8">
                        <w:rPr>
                          <w:rFonts w:cs="David" w:hint="cs"/>
                          <w:color w:val="auto"/>
                          <w:sz w:val="28"/>
                          <w:szCs w:val="28"/>
                          <w:rtl/>
                        </w:rPr>
                        <w:t xml:space="preserve"> שחלה בטיפוס וכולם פחדו לגעת בו ולטפל בו מחשש שיידבקו, ר' מאיר אדלר טיפל בו עד מותו ואף קבר אותו כי לא היו מתנדבים לכך, לצערנו ר' מאיר אדלר נדבק ונפטר. שניהם נקברו ליד גדר בית </w:t>
                      </w:r>
                      <w:r w:rsidRPr="006F0054">
                        <w:rPr>
                          <w:rFonts w:cs="David" w:hint="cs"/>
                          <w:color w:val="auto"/>
                          <w:sz w:val="28"/>
                          <w:szCs w:val="28"/>
                          <w:rtl/>
                        </w:rPr>
                        <w:t>הקברות.</w:t>
                      </w:r>
                    </w:p>
                    <w:p w:rsidR="001A758D" w:rsidRDefault="001A758D" w:rsidP="001A758D">
                      <w:pPr>
                        <w:pStyle w:val="Heading1"/>
                        <w:bidi/>
                        <w:jc w:val="left"/>
                        <w:rPr>
                          <w:rFonts w:hint="cs"/>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684864" behindDoc="0" locked="1" layoutInCell="1" allowOverlap="1" wp14:anchorId="1AE02831" wp14:editId="247291C8">
                <wp:simplePos x="0" y="0"/>
                <wp:positionH relativeFrom="page">
                  <wp:posOffset>3629025</wp:posOffset>
                </wp:positionH>
                <wp:positionV relativeFrom="page">
                  <wp:posOffset>1971040</wp:posOffset>
                </wp:positionV>
                <wp:extent cx="2258060" cy="619125"/>
                <wp:effectExtent l="0" t="0" r="0" b="0"/>
                <wp:wrapThrough wrapText="bothSides">
                  <wp:wrapPolygon edited="0">
                    <wp:start x="729" y="1329"/>
                    <wp:lineTo x="729" y="19938"/>
                    <wp:lineTo x="20592" y="19938"/>
                    <wp:lineTo x="20592" y="1329"/>
                    <wp:lineTo x="729" y="1329"/>
                  </wp:wrapPolygon>
                </wp:wrapThrough>
                <wp:docPr id="11317" name="Text Box 11317" descr="Cover text"/>
                <wp:cNvGraphicFramePr/>
                <a:graphic xmlns:a="http://schemas.openxmlformats.org/drawingml/2006/main">
                  <a:graphicData uri="http://schemas.microsoft.com/office/word/2010/wordprocessingShape">
                    <wps:wsp>
                      <wps:cNvSpPr txBox="1"/>
                      <wps:spPr>
                        <a:xfrm>
                          <a:off x="0" y="0"/>
                          <a:ext cx="2258060" cy="61912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D76DB8" w:rsidP="00D76DB8">
                            <w:pPr>
                              <w:pStyle w:val="Heading1"/>
                              <w:bidi/>
                              <w:jc w:val="left"/>
                              <w:rPr>
                                <w:rFonts w:hint="cs"/>
                                <w:rtl/>
                                <w:lang w:bidi="he-IL"/>
                              </w:rPr>
                            </w:pPr>
                            <w:r w:rsidRPr="00F320CF">
                              <w:rPr>
                                <w:rFonts w:cs="David" w:hint="cs"/>
                                <w:rtl/>
                              </w:rPr>
                              <w:t>במה התפרנס ר' מ</w:t>
                            </w:r>
                            <w:r>
                              <w:rPr>
                                <w:rFonts w:cs="David" w:hint="cs"/>
                                <w:rtl/>
                              </w:rPr>
                              <w:t>א</w:t>
                            </w:r>
                            <w:r w:rsidRPr="00F320CF">
                              <w:rPr>
                                <w:rFonts w:cs="David" w:hint="cs"/>
                                <w:rtl/>
                              </w:rPr>
                              <w:t>יר אדלר אביו של סבא יוסף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317" o:spid="_x0000_s1035" type="#_x0000_t176" alt="Cover text" style="position:absolute;margin-left:285.75pt;margin-top:155.2pt;width:177.8pt;height:48.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" filled="f" stroked="f" strokeweight=".5pt">
                <v:textbox>
                  <w:txbxContent>
                    <w:p w:rsidR="001A758D" w:rsidRDefault="00D76DB8" w:rsidP="00D76DB8">
                      <w:pPr>
                        <w:pStyle w:val="Heading1"/>
                        <w:bidi/>
                        <w:jc w:val="left"/>
                        <w:rPr>
                          <w:rFonts w:hint="cs"/>
                          <w:rtl/>
                          <w:lang w:bidi="he-IL"/>
                        </w:rPr>
                      </w:pPr>
                      <w:r w:rsidRPr="00F320CF">
                        <w:rPr>
                          <w:rFonts w:cs="David" w:hint="cs"/>
                          <w:rtl/>
                        </w:rPr>
                        <w:t>במה התפרנס ר' מ</w:t>
                      </w:r>
                      <w:r>
                        <w:rPr>
                          <w:rFonts w:cs="David" w:hint="cs"/>
                          <w:rtl/>
                        </w:rPr>
                        <w:t>א</w:t>
                      </w:r>
                      <w:r w:rsidRPr="00F320CF">
                        <w:rPr>
                          <w:rFonts w:cs="David" w:hint="cs"/>
                          <w:rtl/>
                        </w:rPr>
                        <w:t>יר אדלר אביו של סבא יוסף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682816"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318"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319"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20" name="Freeform 11320"/>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21" name="Freeform 11321"/>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22" name="Freeform 11322"/>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23" name="Freeform 11323"/>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24" name="Freeform 11324"/>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25" name="Freeform 11325"/>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D987BB" id="Group 4" o:spid="_x0000_s1026" alt="Inside with colorful design" style="position:absolute;margin-left:81.3pt;margin-top:111.1pt;width:418.25pt;height:322.8pt;rotation:-90;z-index:-251633664;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" filled="f" stroked="f">
                  <o:lock v:ext="edit" aspectratio="t" text="t"/>
                </v:rect>
                <v:shape id="Freeform 11320"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321"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322"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323"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324"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325"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683840" behindDoc="0" locked="1" layoutInCell="1" allowOverlap="1" wp14:anchorId="05084FEF" wp14:editId="2AEF4949">
                <wp:simplePos x="0" y="0"/>
                <wp:positionH relativeFrom="page">
                  <wp:posOffset>3571875</wp:posOffset>
                </wp:positionH>
                <wp:positionV relativeFrom="page">
                  <wp:posOffset>1581150</wp:posOffset>
                </wp:positionV>
                <wp:extent cx="1534160" cy="425450"/>
                <wp:effectExtent l="0" t="0" r="0" b="0"/>
                <wp:wrapThrough wrapText="bothSides">
                  <wp:wrapPolygon edited="0">
                    <wp:start x="1073" y="967"/>
                    <wp:lineTo x="1073" y="19343"/>
                    <wp:lineTo x="20384" y="19343"/>
                    <wp:lineTo x="20384" y="967"/>
                    <wp:lineTo x="1073" y="967"/>
                  </wp:wrapPolygon>
                </wp:wrapThrough>
                <wp:docPr id="11326" name="Text Box 11326"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D76DB8">
                            <w:pPr>
                              <w:pStyle w:val="Heading1"/>
                              <w:bidi/>
                              <w:jc w:val="left"/>
                              <w:rPr>
                                <w:rFonts w:hint="cs"/>
                                <w:rtl/>
                                <w:lang w:bidi="he-IL"/>
                              </w:rPr>
                            </w:pPr>
                            <w:r>
                              <w:rPr>
                                <w:rFonts w:hint="cs"/>
                                <w:rtl/>
                                <w:lang w:bidi="he-IL"/>
                              </w:rPr>
                              <w:t xml:space="preserve">שאלה מספר </w:t>
                            </w:r>
                            <w:r w:rsidR="00D76DB8">
                              <w:rPr>
                                <w:rFonts w:hint="cs"/>
                                <w:rtl/>
                                <w:lang w:bidi="he-I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326" o:spid="_x0000_s1036" type="#_x0000_t176" alt="Cover text" style="position:absolute;margin-left:281.25pt;margin-top:124.5pt;width:120.8pt;height:3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" filled="f" stroked="f" strokeweight=".5pt">
                <v:textbox>
                  <w:txbxContent>
                    <w:p w:rsidR="001A758D" w:rsidRDefault="001A758D" w:rsidP="00D76DB8">
                      <w:pPr>
                        <w:pStyle w:val="Heading1"/>
                        <w:bidi/>
                        <w:jc w:val="left"/>
                        <w:rPr>
                          <w:rFonts w:hint="cs"/>
                          <w:rtl/>
                          <w:lang w:bidi="he-IL"/>
                        </w:rPr>
                      </w:pPr>
                      <w:r>
                        <w:rPr>
                          <w:rFonts w:hint="cs"/>
                          <w:rtl/>
                          <w:lang w:bidi="he-IL"/>
                        </w:rPr>
                        <w:t xml:space="preserve">שאלה מספר </w:t>
                      </w:r>
                      <w:r w:rsidR="00D76DB8">
                        <w:rPr>
                          <w:rFonts w:hint="cs"/>
                          <w:rtl/>
                          <w:lang w:bidi="he-IL"/>
                        </w:rPr>
                        <w:t>3</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p>
    <w:p w:rsidR="001A758D" w:rsidRDefault="001A758D">
      <w:pPr>
        <w:spacing w:after="200" w:line="276" w:lineRule="auto"/>
      </w:pP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694080" behindDoc="0" locked="1" layoutInCell="1" allowOverlap="1" wp14:anchorId="2849C22A" wp14:editId="30AA9342">
                <wp:simplePos x="0" y="0"/>
                <wp:positionH relativeFrom="page">
                  <wp:posOffset>3419475</wp:posOffset>
                </wp:positionH>
                <wp:positionV relativeFrom="page">
                  <wp:posOffset>3161665</wp:posOffset>
                </wp:positionV>
                <wp:extent cx="2670810" cy="2714625"/>
                <wp:effectExtent l="0" t="0" r="0" b="0"/>
                <wp:wrapThrough wrapText="bothSides">
                  <wp:wrapPolygon edited="0">
                    <wp:start x="1387" y="1061"/>
                    <wp:lineTo x="1387" y="20463"/>
                    <wp:lineTo x="20029" y="20463"/>
                    <wp:lineTo x="20029" y="1061"/>
                    <wp:lineTo x="1387" y="1061"/>
                  </wp:wrapPolygon>
                </wp:wrapThrough>
                <wp:docPr id="11330" name="Text Box 11330" descr="Cover text"/>
                <wp:cNvGraphicFramePr/>
                <a:graphic xmlns:a="http://schemas.openxmlformats.org/drawingml/2006/main">
                  <a:graphicData uri="http://schemas.microsoft.com/office/word/2010/wordprocessingShape">
                    <wps:wsp>
                      <wps:cNvSpPr txBox="1"/>
                      <wps:spPr>
                        <a:xfrm>
                          <a:off x="0" y="0"/>
                          <a:ext cx="2670810" cy="271462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Pr="005722AE" w:rsidRDefault="001A758D" w:rsidP="008A5157">
                            <w:pPr>
                              <w:bidi/>
                              <w:rPr>
                                <w:rFonts w:cs="David"/>
                                <w:color w:val="auto"/>
                                <w:sz w:val="28"/>
                                <w:szCs w:val="28"/>
                                <w:rtl/>
                              </w:rPr>
                            </w:pPr>
                            <w:r w:rsidRPr="005722AE">
                              <w:rPr>
                                <w:rFonts w:cs="David" w:hint="cs"/>
                                <w:color w:val="auto"/>
                                <w:sz w:val="28"/>
                                <w:szCs w:val="28"/>
                                <w:rtl/>
                              </w:rPr>
                              <w:t>תש</w:t>
                            </w:r>
                            <w:r w:rsidRPr="005722AE">
                              <w:rPr>
                                <w:rFonts w:cs="David" w:hint="cs"/>
                                <w:color w:val="auto"/>
                                <w:sz w:val="28"/>
                                <w:szCs w:val="28"/>
                                <w:rtl/>
                                <w:lang w:bidi="he-IL"/>
                              </w:rPr>
                              <w:t>ובה</w:t>
                            </w:r>
                            <w:r w:rsidRPr="005722AE">
                              <w:rPr>
                                <w:rFonts w:cs="David" w:hint="cs"/>
                                <w:color w:val="auto"/>
                                <w:sz w:val="28"/>
                                <w:szCs w:val="28"/>
                                <w:rtl/>
                              </w:rPr>
                              <w:t xml:space="preserve">: </w:t>
                            </w:r>
                            <w:r w:rsidR="005722AE" w:rsidRPr="005722AE">
                              <w:rPr>
                                <w:rFonts w:cs="David" w:hint="cs"/>
                                <w:color w:val="auto"/>
                                <w:sz w:val="28"/>
                                <w:szCs w:val="28"/>
                                <w:rtl/>
                              </w:rPr>
                              <w:t xml:space="preserve">השכונה נקראת "בתי האונגרין" בלב </w:t>
                            </w:r>
                            <w:r w:rsidR="008A5157">
                              <w:rPr>
                                <w:rFonts w:cs="David" w:hint="cs"/>
                                <w:color w:val="auto"/>
                                <w:sz w:val="28"/>
                                <w:szCs w:val="28"/>
                                <w:rtl/>
                                <w:lang w:bidi="he-IL"/>
                              </w:rPr>
                              <w:t>"מאה</w:t>
                            </w:r>
                            <w:r w:rsidR="005722AE" w:rsidRPr="005722AE">
                              <w:rPr>
                                <w:rFonts w:cs="David" w:hint="cs"/>
                                <w:color w:val="auto"/>
                                <w:sz w:val="28"/>
                                <w:szCs w:val="28"/>
                                <w:rtl/>
                              </w:rPr>
                              <w:t xml:space="preserve"> שערים</w:t>
                            </w:r>
                            <w:r w:rsidR="008A5157">
                              <w:rPr>
                                <w:rFonts w:cs="David" w:hint="cs"/>
                                <w:color w:val="auto"/>
                                <w:sz w:val="28"/>
                                <w:szCs w:val="28"/>
                                <w:rtl/>
                                <w:lang w:bidi="he-IL"/>
                              </w:rPr>
                              <w:t>"</w:t>
                            </w:r>
                            <w:r w:rsidR="005722AE" w:rsidRPr="005722AE">
                              <w:rPr>
                                <w:rFonts w:cs="David" w:hint="cs"/>
                                <w:color w:val="auto"/>
                                <w:sz w:val="28"/>
                                <w:szCs w:val="28"/>
                                <w:rtl/>
                              </w:rPr>
                              <w:t>, פה היה הבית של סבא יוסף וסבתא מרים . הבית היה שייך לסבתא רבתא רבקה אדלר אמו של סבא יוסף והם גרו ביחד בצפיפות נוראית, היה חדר גדול שבסופו הית מטבחון וחדר שירותים.</w:t>
                            </w:r>
                          </w:p>
                          <w:p w:rsidR="001A758D" w:rsidRPr="005722AE"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330" o:spid="_x0000_s1037" type="#_x0000_t176" alt="Cover text" style="position:absolute;margin-left:269.25pt;margin-top:248.95pt;width:210.3pt;height:213.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" filled="f" stroked="f" strokeweight=".5pt">
                <v:textbox>
                  <w:txbxContent>
                    <w:p w:rsidR="001A758D" w:rsidRPr="005722AE" w:rsidRDefault="001A758D" w:rsidP="008A5157">
                      <w:pPr>
                        <w:bidi/>
                        <w:rPr>
                          <w:rFonts w:cs="David"/>
                          <w:color w:val="auto"/>
                          <w:sz w:val="28"/>
                          <w:szCs w:val="28"/>
                          <w:rtl/>
                        </w:rPr>
                      </w:pPr>
                      <w:r w:rsidRPr="005722AE">
                        <w:rPr>
                          <w:rFonts w:cs="David" w:hint="cs"/>
                          <w:color w:val="auto"/>
                          <w:sz w:val="28"/>
                          <w:szCs w:val="28"/>
                          <w:rtl/>
                        </w:rPr>
                        <w:t>תש</w:t>
                      </w:r>
                      <w:r w:rsidRPr="005722AE">
                        <w:rPr>
                          <w:rFonts w:cs="David" w:hint="cs"/>
                          <w:color w:val="auto"/>
                          <w:sz w:val="28"/>
                          <w:szCs w:val="28"/>
                          <w:rtl/>
                          <w:lang w:bidi="he-IL"/>
                        </w:rPr>
                        <w:t>ובה</w:t>
                      </w:r>
                      <w:r w:rsidRPr="005722AE">
                        <w:rPr>
                          <w:rFonts w:cs="David" w:hint="cs"/>
                          <w:color w:val="auto"/>
                          <w:sz w:val="28"/>
                          <w:szCs w:val="28"/>
                          <w:rtl/>
                        </w:rPr>
                        <w:t xml:space="preserve">: </w:t>
                      </w:r>
                      <w:r w:rsidR="005722AE" w:rsidRPr="005722AE">
                        <w:rPr>
                          <w:rFonts w:cs="David" w:hint="cs"/>
                          <w:color w:val="auto"/>
                          <w:sz w:val="28"/>
                          <w:szCs w:val="28"/>
                          <w:rtl/>
                        </w:rPr>
                        <w:t xml:space="preserve">השכונה נקראת "בתי האונגרין" בלב </w:t>
                      </w:r>
                      <w:r w:rsidR="008A5157">
                        <w:rPr>
                          <w:rFonts w:cs="David" w:hint="cs"/>
                          <w:color w:val="auto"/>
                          <w:sz w:val="28"/>
                          <w:szCs w:val="28"/>
                          <w:rtl/>
                          <w:lang w:bidi="he-IL"/>
                        </w:rPr>
                        <w:t>"מאה</w:t>
                      </w:r>
                      <w:r w:rsidR="005722AE" w:rsidRPr="005722AE">
                        <w:rPr>
                          <w:rFonts w:cs="David" w:hint="cs"/>
                          <w:color w:val="auto"/>
                          <w:sz w:val="28"/>
                          <w:szCs w:val="28"/>
                          <w:rtl/>
                        </w:rPr>
                        <w:t xml:space="preserve"> שערים</w:t>
                      </w:r>
                      <w:r w:rsidR="008A5157">
                        <w:rPr>
                          <w:rFonts w:cs="David" w:hint="cs"/>
                          <w:color w:val="auto"/>
                          <w:sz w:val="28"/>
                          <w:szCs w:val="28"/>
                          <w:rtl/>
                          <w:lang w:bidi="he-IL"/>
                        </w:rPr>
                        <w:t>"</w:t>
                      </w:r>
                      <w:r w:rsidR="005722AE" w:rsidRPr="005722AE">
                        <w:rPr>
                          <w:rFonts w:cs="David" w:hint="cs"/>
                          <w:color w:val="auto"/>
                          <w:sz w:val="28"/>
                          <w:szCs w:val="28"/>
                          <w:rtl/>
                        </w:rPr>
                        <w:t>, פה היה הבית של סבא יוסף וסבתא מרים . הבית היה שייך לסבתא רבתא רבקה אדלר אמו של סבא יוסף והם גרו ביחד בצפיפות נוראית, היה חדר גדול שבסופו הית מטבחון וחדר שירותים.</w:t>
                      </w:r>
                    </w:p>
                    <w:p w:rsidR="001A758D" w:rsidRPr="005722AE"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693056" behindDoc="0" locked="1" layoutInCell="1" allowOverlap="1" wp14:anchorId="1AE02831" wp14:editId="247291C8">
                <wp:simplePos x="0" y="0"/>
                <wp:positionH relativeFrom="page">
                  <wp:posOffset>3629025</wp:posOffset>
                </wp:positionH>
                <wp:positionV relativeFrom="page">
                  <wp:posOffset>2409825</wp:posOffset>
                </wp:positionV>
                <wp:extent cx="2258060" cy="685800"/>
                <wp:effectExtent l="0" t="0" r="0" b="0"/>
                <wp:wrapThrough wrapText="bothSides">
                  <wp:wrapPolygon edited="0">
                    <wp:start x="729" y="1200"/>
                    <wp:lineTo x="729" y="19800"/>
                    <wp:lineTo x="20592" y="19800"/>
                    <wp:lineTo x="20592" y="1200"/>
                    <wp:lineTo x="729" y="1200"/>
                  </wp:wrapPolygon>
                </wp:wrapThrough>
                <wp:docPr id="11331" name="Text Box 11331" descr="Cover text"/>
                <wp:cNvGraphicFramePr/>
                <a:graphic xmlns:a="http://schemas.openxmlformats.org/drawingml/2006/main">
                  <a:graphicData uri="http://schemas.microsoft.com/office/word/2010/wordprocessingShape">
                    <wps:wsp>
                      <wps:cNvSpPr txBox="1"/>
                      <wps:spPr>
                        <a:xfrm>
                          <a:off x="0" y="0"/>
                          <a:ext cx="2258060" cy="68580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5722AE" w:rsidP="005722AE">
                            <w:pPr>
                              <w:pStyle w:val="Heading1"/>
                              <w:bidi/>
                              <w:jc w:val="left"/>
                              <w:rPr>
                                <w:rFonts w:hint="cs"/>
                                <w:rtl/>
                                <w:lang w:bidi="he-IL"/>
                              </w:rPr>
                            </w:pPr>
                            <w:r w:rsidRPr="00F320CF">
                              <w:rPr>
                                <w:rFonts w:cs="David" w:hint="cs"/>
                                <w:rtl/>
                              </w:rPr>
                              <w:t>איך קשורה המשפחה שלנו לשכונה שבתמונה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331" o:spid="_x0000_s1038" type="#_x0000_t176" alt="Cover text" style="position:absolute;margin-left:285.75pt;margin-top:189.75pt;width:177.8pt;height:5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" filled="f" stroked="f" strokeweight=".5pt">
                <v:textbox>
                  <w:txbxContent>
                    <w:p w:rsidR="001A758D" w:rsidRDefault="005722AE" w:rsidP="005722AE">
                      <w:pPr>
                        <w:pStyle w:val="Heading1"/>
                        <w:bidi/>
                        <w:jc w:val="left"/>
                        <w:rPr>
                          <w:rFonts w:hint="cs"/>
                          <w:rtl/>
                          <w:lang w:bidi="he-IL"/>
                        </w:rPr>
                      </w:pPr>
                      <w:r w:rsidRPr="00F320CF">
                        <w:rPr>
                          <w:rFonts w:cs="David" w:hint="cs"/>
                          <w:rtl/>
                        </w:rPr>
                        <w:t>איך קשורה המשפחה שלנו לשכונה שבתמונה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691008"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332"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333"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34" name="Freeform 11334"/>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35" name="Freeform 11335"/>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36" name="Freeform 11336"/>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37" name="Freeform 11337"/>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38" name="Freeform 11338"/>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39" name="Freeform 11339"/>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20725B" id="Group 4" o:spid="_x0000_s1026" alt="Inside with colorful design" style="position:absolute;margin-left:81.3pt;margin-top:111.1pt;width:418.25pt;height:322.8pt;rotation:-90;z-index:-251625472;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" filled="f" stroked="f">
                  <o:lock v:ext="edit" aspectratio="t" text="t"/>
                </v:rect>
                <v:shape id="Freeform 11334"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335"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336"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337"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338"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339"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692032"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340" name="Text Box 11340"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5722AE">
                            <w:pPr>
                              <w:pStyle w:val="Heading1"/>
                              <w:bidi/>
                              <w:jc w:val="left"/>
                              <w:rPr>
                                <w:rFonts w:hint="cs"/>
                                <w:rtl/>
                                <w:lang w:bidi="he-IL"/>
                              </w:rPr>
                            </w:pPr>
                            <w:r>
                              <w:rPr>
                                <w:rFonts w:hint="cs"/>
                                <w:rtl/>
                                <w:lang w:bidi="he-IL"/>
                              </w:rPr>
                              <w:t xml:space="preserve">שאלה מספר </w:t>
                            </w:r>
                            <w:r w:rsidR="005722AE">
                              <w:rPr>
                                <w:rFonts w:hint="cs"/>
                                <w:rtl/>
                                <w:lang w:bidi="he-I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340" o:spid="_x0000_s1039" type="#_x0000_t176" alt="Cover text" style="position:absolute;margin-left:285pt;margin-top:158pt;width:120.8pt;height:3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" filled="f" stroked="f" strokeweight=".5pt">
                <v:textbox>
                  <w:txbxContent>
                    <w:p w:rsidR="001A758D" w:rsidRDefault="001A758D" w:rsidP="005722AE">
                      <w:pPr>
                        <w:pStyle w:val="Heading1"/>
                        <w:bidi/>
                        <w:jc w:val="left"/>
                        <w:rPr>
                          <w:rFonts w:hint="cs"/>
                          <w:rtl/>
                          <w:lang w:bidi="he-IL"/>
                        </w:rPr>
                      </w:pPr>
                      <w:r>
                        <w:rPr>
                          <w:rFonts w:hint="cs"/>
                          <w:rtl/>
                          <w:lang w:bidi="he-IL"/>
                        </w:rPr>
                        <w:t xml:space="preserve">שאלה מספר </w:t>
                      </w:r>
                      <w:r w:rsidR="005722AE">
                        <w:rPr>
                          <w:rFonts w:hint="cs"/>
                          <w:rtl/>
                          <w:lang w:bidi="he-IL"/>
                        </w:rPr>
                        <w:t>4</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696128" behindDoc="0" locked="1" layoutInCell="1" allowOverlap="1" wp14:anchorId="38DB379B" wp14:editId="4CF11717">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341" name="Text Box 11341"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A45402">
                            <w:pPr>
                              <w:pStyle w:val="Heading1"/>
                              <w:bidi/>
                              <w:jc w:val="left"/>
                              <w:rPr>
                                <w:rFonts w:hint="cs"/>
                                <w:rtl/>
                                <w:lang w:bidi="he-IL"/>
                              </w:rPr>
                            </w:pPr>
                            <w:r>
                              <w:rPr>
                                <w:rFonts w:hint="cs"/>
                                <w:rtl/>
                                <w:lang w:bidi="he-IL"/>
                              </w:rPr>
                              <w:t xml:space="preserve">תמונה מספר </w:t>
                            </w:r>
                            <w:r w:rsidR="00A45402">
                              <w:rPr>
                                <w:rFonts w:hint="cs"/>
                                <w:rtl/>
                                <w:lang w:bidi="he-I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341" o:spid="_x0000_s1040" type="#_x0000_t176" alt="Cover text" style="position:absolute;margin-left:0;margin-top:122.85pt;width:120.8pt;height:33.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" filled="f" stroked="f" strokeweight=".5pt">
                <v:textbox>
                  <w:txbxContent>
                    <w:p w:rsidR="001A758D" w:rsidRDefault="001A758D" w:rsidP="00A45402">
                      <w:pPr>
                        <w:pStyle w:val="Heading1"/>
                        <w:bidi/>
                        <w:jc w:val="left"/>
                        <w:rPr>
                          <w:rFonts w:hint="cs"/>
                          <w:rtl/>
                          <w:lang w:bidi="he-IL"/>
                        </w:rPr>
                      </w:pPr>
                      <w:r>
                        <w:rPr>
                          <w:rFonts w:hint="cs"/>
                          <w:rtl/>
                          <w:lang w:bidi="he-IL"/>
                        </w:rPr>
                        <w:t xml:space="preserve">תמונה מספר </w:t>
                      </w:r>
                      <w:r w:rsidR="00A45402">
                        <w:rPr>
                          <w:rFonts w:hint="cs"/>
                          <w:rtl/>
                          <w:lang w:bidi="he-IL"/>
                        </w:rPr>
                        <w:t>4</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697152" behindDoc="1" locked="0" layoutInCell="1" allowOverlap="1" wp14:anchorId="2951BD64" wp14:editId="3FDB73C7">
                <wp:simplePos x="0" y="0"/>
                <wp:positionH relativeFrom="margin">
                  <wp:align>center</wp:align>
                </wp:positionH>
                <wp:positionV relativeFrom="paragraph">
                  <wp:posOffset>1182720</wp:posOffset>
                </wp:positionV>
                <wp:extent cx="5227145" cy="3945608"/>
                <wp:effectExtent l="0" t="6985" r="5080" b="5080"/>
                <wp:wrapNone/>
                <wp:docPr id="11342" name="Freeform 1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9AF988C" id="Freeform 11342" o:spid="_x0000_s1026" style="position:absolute;margin-left:0;margin-top:93.15pt;width:411.6pt;height:310.7pt;rotation:-90;z-index:-251619328;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B735FF">
      <w:pPr>
        <w:spacing w:after="200" w:line="276" w:lineRule="auto"/>
      </w:pPr>
      <w:r>
        <w:rPr>
          <w:noProof/>
          <w:lang w:eastAsia="en-US" w:bidi="he-IL"/>
        </w:rPr>
        <w:drawing>
          <wp:anchor distT="0" distB="0" distL="114300" distR="114300" simplePos="0" relativeHeight="251887616" behindDoc="0" locked="0" layoutInCell="1" allowOverlap="1" wp14:anchorId="6FF1B09E" wp14:editId="26118DB8">
            <wp:simplePos x="0" y="0"/>
            <wp:positionH relativeFrom="column">
              <wp:posOffset>1866900</wp:posOffset>
            </wp:positionH>
            <wp:positionV relativeFrom="paragraph">
              <wp:posOffset>1642745</wp:posOffset>
            </wp:positionV>
            <wp:extent cx="3162300" cy="2209800"/>
            <wp:effectExtent l="0" t="0" r="0" b="9525"/>
            <wp:wrapSquare wrapText="bothSides"/>
            <wp:docPr id="11667" name="Picture 1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 name="בתי האונגרין - 1.jpg"/>
                    <pic:cNvPicPr/>
                  </pic:nvPicPr>
                  <pic:blipFill>
                    <a:blip r:embed="rId13"/>
                    <a:stretch>
                      <a:fillRect/>
                    </a:stretch>
                  </pic:blipFill>
                  <pic:spPr>
                    <a:xfrm>
                      <a:off x="0" y="0"/>
                      <a:ext cx="3162300" cy="2209800"/>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02272" behindDoc="0" locked="1" layoutInCell="1" allowOverlap="1" wp14:anchorId="2849C22A" wp14:editId="30AA9342">
                <wp:simplePos x="0" y="0"/>
                <wp:positionH relativeFrom="page">
                  <wp:posOffset>2195830</wp:posOffset>
                </wp:positionH>
                <wp:positionV relativeFrom="page">
                  <wp:posOffset>2162175</wp:posOffset>
                </wp:positionV>
                <wp:extent cx="4128135" cy="4895850"/>
                <wp:effectExtent l="0" t="0" r="0" b="0"/>
                <wp:wrapThrough wrapText="bothSides">
                  <wp:wrapPolygon edited="0">
                    <wp:start x="1296" y="925"/>
                    <wp:lineTo x="1296" y="20591"/>
                    <wp:lineTo x="20234" y="20591"/>
                    <wp:lineTo x="20234" y="925"/>
                    <wp:lineTo x="1296" y="925"/>
                  </wp:wrapPolygon>
                </wp:wrapThrough>
                <wp:docPr id="11344" name="Text Box 11344" descr="Cover text"/>
                <wp:cNvGraphicFramePr/>
                <a:graphic xmlns:a="http://schemas.openxmlformats.org/drawingml/2006/main">
                  <a:graphicData uri="http://schemas.microsoft.com/office/word/2010/wordprocessingShape">
                    <wps:wsp>
                      <wps:cNvSpPr txBox="1"/>
                      <wps:spPr>
                        <a:xfrm>
                          <a:off x="0" y="0"/>
                          <a:ext cx="4128135" cy="48958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6CE" w:rsidRPr="00DC56CE" w:rsidRDefault="001A758D" w:rsidP="00DC56CE">
                            <w:pPr>
                              <w:bidi/>
                              <w:rPr>
                                <w:rFonts w:cs="David"/>
                                <w:color w:val="auto"/>
                                <w:sz w:val="28"/>
                                <w:szCs w:val="28"/>
                                <w:rtl/>
                              </w:rPr>
                            </w:pPr>
                            <w:r w:rsidRPr="00DC56CE">
                              <w:rPr>
                                <w:rFonts w:cs="David" w:hint="cs"/>
                                <w:color w:val="auto"/>
                                <w:sz w:val="28"/>
                                <w:szCs w:val="28"/>
                                <w:rtl/>
                              </w:rPr>
                              <w:t>תש</w:t>
                            </w:r>
                            <w:r w:rsidRPr="00DC56CE">
                              <w:rPr>
                                <w:rFonts w:cs="David" w:hint="cs"/>
                                <w:color w:val="auto"/>
                                <w:sz w:val="28"/>
                                <w:szCs w:val="28"/>
                                <w:rtl/>
                                <w:lang w:bidi="he-IL"/>
                              </w:rPr>
                              <w:t>ובה</w:t>
                            </w:r>
                            <w:r w:rsidR="00DC56CE" w:rsidRPr="00DC56CE">
                              <w:rPr>
                                <w:rFonts w:cs="David" w:hint="cs"/>
                                <w:color w:val="auto"/>
                                <w:sz w:val="28"/>
                                <w:szCs w:val="28"/>
                                <w:rtl/>
                              </w:rPr>
                              <w:t xml:space="preserve"> </w:t>
                            </w:r>
                            <w:r w:rsidR="00DC56CE" w:rsidRPr="00DC56CE">
                              <w:rPr>
                                <w:rFonts w:cs="David" w:hint="cs"/>
                                <w:color w:val="auto"/>
                                <w:sz w:val="28"/>
                                <w:szCs w:val="28"/>
                                <w:rtl/>
                              </w:rPr>
                              <w:t xml:space="preserve">א. דאג שלא יגייסו בחורי ישיבה לצבא הטורקי. יסד עם השופט מלכיאל מני חברת </w:t>
                            </w:r>
                            <w:r w:rsidR="00DC56CE" w:rsidRPr="00DC56CE">
                              <w:rPr>
                                <w:rFonts w:cs="David"/>
                                <w:color w:val="auto"/>
                                <w:sz w:val="28"/>
                                <w:szCs w:val="28"/>
                              </w:rPr>
                              <w:br/>
                              <w:t xml:space="preserve">                     </w:t>
                            </w:r>
                            <w:r w:rsidR="00DC56CE" w:rsidRPr="00DC56CE">
                              <w:rPr>
                                <w:rFonts w:cs="David" w:hint="cs"/>
                                <w:color w:val="auto"/>
                                <w:sz w:val="28"/>
                                <w:szCs w:val="28"/>
                                <w:rtl/>
                              </w:rPr>
                              <w:t>"אנשי חיל"  לעזרת משפחות המגויסים היהודים.</w:t>
                            </w:r>
                          </w:p>
                          <w:p w:rsidR="00DC56CE" w:rsidRPr="00DC56CE" w:rsidRDefault="00DC56CE" w:rsidP="00DC56CE">
                            <w:pPr>
                              <w:bidi/>
                              <w:rPr>
                                <w:rFonts w:cs="David"/>
                                <w:color w:val="auto"/>
                                <w:sz w:val="28"/>
                                <w:szCs w:val="28"/>
                                <w:rtl/>
                              </w:rPr>
                            </w:pPr>
                            <w:r w:rsidRPr="00DC56CE">
                              <w:rPr>
                                <w:rFonts w:cs="David"/>
                                <w:color w:val="auto"/>
                                <w:sz w:val="28"/>
                                <w:szCs w:val="28"/>
                                <w:rtl/>
                              </w:rPr>
                              <w:tab/>
                            </w:r>
                            <w:r w:rsidRPr="00DC56CE">
                              <w:rPr>
                                <w:rFonts w:cs="David" w:hint="cs"/>
                                <w:color w:val="auto"/>
                                <w:sz w:val="28"/>
                                <w:szCs w:val="28"/>
                                <w:rtl/>
                              </w:rPr>
                              <w:t>ב. שד"ר לעניי טבריה.</w:t>
                            </w:r>
                          </w:p>
                          <w:p w:rsidR="00DC56CE" w:rsidRPr="00DC56CE" w:rsidRDefault="00DC56CE" w:rsidP="00DC56CE">
                            <w:pPr>
                              <w:bidi/>
                              <w:rPr>
                                <w:rFonts w:cs="David"/>
                                <w:color w:val="auto"/>
                                <w:sz w:val="28"/>
                                <w:szCs w:val="28"/>
                                <w:rtl/>
                              </w:rPr>
                            </w:pPr>
                            <w:r w:rsidRPr="00DC56CE">
                              <w:rPr>
                                <w:rFonts w:cs="David"/>
                                <w:color w:val="auto"/>
                                <w:sz w:val="28"/>
                                <w:szCs w:val="28"/>
                                <w:rtl/>
                              </w:rPr>
                              <w:tab/>
                            </w:r>
                            <w:r w:rsidRPr="00DC56CE">
                              <w:rPr>
                                <w:rFonts w:cs="David" w:hint="cs"/>
                                <w:color w:val="auto"/>
                                <w:sz w:val="28"/>
                                <w:szCs w:val="28"/>
                                <w:rtl/>
                              </w:rPr>
                              <w:t>ג. הקים ארגון בשם "ציון המצויינת" בארה"ב לתמיכה ביהודי ארץ ישראל. (</w:t>
                            </w:r>
                            <w:r w:rsidRPr="00DC56CE">
                              <w:rPr>
                                <w:rFonts w:ascii="Times New Roman" w:eastAsia="Times New Roman" w:hAnsi="Times New Roman" w:cs="David" w:hint="cs"/>
                                <w:color w:val="auto"/>
                                <w:sz w:val="28"/>
                                <w:szCs w:val="28"/>
                                <w:rtl/>
                              </w:rPr>
                              <w:t>"</w:t>
                            </w:r>
                            <w:hyperlink r:id="rId14" w:tooltip="אגודת הרבנים" w:history="1">
                              <w:r w:rsidRPr="00DC56CE">
                                <w:rPr>
                                  <w:rFonts w:ascii="Times New Roman" w:eastAsia="Times New Roman" w:hAnsi="Times New Roman" w:cs="David" w:hint="cs"/>
                                  <w:color w:val="auto"/>
                                  <w:sz w:val="28"/>
                                  <w:szCs w:val="28"/>
                                  <w:rtl/>
                                </w:rPr>
                                <w:t xml:space="preserve">אגודת </w:t>
                              </w:r>
                              <w:r w:rsidRPr="00DC56CE">
                                <w:rPr>
                                  <w:rFonts w:ascii="Times New Roman" w:eastAsia="Times New Roman" w:hAnsi="Times New Roman" w:cs="David"/>
                                  <w:color w:val="auto"/>
                                  <w:sz w:val="28"/>
                                  <w:szCs w:val="28"/>
                                </w:rPr>
                                <w:br/>
                                <w:t xml:space="preserve">              </w:t>
                              </w:r>
                              <w:r w:rsidRPr="00DC56CE">
                                <w:rPr>
                                  <w:rFonts w:ascii="Times New Roman" w:eastAsia="Times New Roman" w:hAnsi="Times New Roman" w:cs="David" w:hint="cs"/>
                                  <w:color w:val="auto"/>
                                  <w:sz w:val="28"/>
                                  <w:szCs w:val="28"/>
                                  <w:rtl/>
                                </w:rPr>
                                <w:t>הרבנים</w:t>
                              </w:r>
                            </w:hyperlink>
                            <w:r w:rsidRPr="00DC56CE">
                              <w:rPr>
                                <w:rFonts w:ascii="Times New Roman" w:eastAsia="Times New Roman" w:hAnsi="Times New Roman" w:cs="David" w:hint="cs"/>
                                <w:color w:val="auto"/>
                                <w:sz w:val="28"/>
                                <w:szCs w:val="28"/>
                                <w:rtl/>
                              </w:rPr>
                              <w:t>")</w:t>
                            </w:r>
                          </w:p>
                          <w:p w:rsidR="00EC2366" w:rsidRPr="00F320CF" w:rsidRDefault="00DC56CE" w:rsidP="00EC2366">
                            <w:pPr>
                              <w:bidi/>
                              <w:rPr>
                                <w:rFonts w:cs="David"/>
                                <w:sz w:val="28"/>
                                <w:szCs w:val="28"/>
                              </w:rPr>
                            </w:pPr>
                            <w:r w:rsidRPr="00DC56CE">
                              <w:rPr>
                                <w:rFonts w:cs="David"/>
                                <w:color w:val="auto"/>
                                <w:sz w:val="28"/>
                                <w:szCs w:val="28"/>
                                <w:rtl/>
                              </w:rPr>
                              <w:tab/>
                            </w:r>
                            <w:r w:rsidRPr="00DC56CE">
                              <w:rPr>
                                <w:rFonts w:cs="David" w:hint="cs"/>
                                <w:color w:val="auto"/>
                                <w:sz w:val="28"/>
                                <w:szCs w:val="28"/>
                                <w:rtl/>
                              </w:rPr>
                              <w:t>ד. ביקר ודאג לאסירי מחתרת ניל"י (רב האסירים הראשון).</w:t>
                            </w:r>
                          </w:p>
                          <w:p w:rsidR="001A758D" w:rsidRPr="00F320CF" w:rsidRDefault="001A758D" w:rsidP="00DC56CE">
                            <w:pPr>
                              <w:bidi/>
                              <w:rPr>
                                <w:rFonts w:cs="David"/>
                                <w:sz w:val="28"/>
                                <w:szCs w:val="28"/>
                                <w:rtl/>
                              </w:rPr>
                            </w:pPr>
                          </w:p>
                          <w:p w:rsidR="001A758D" w:rsidRDefault="001A758D" w:rsidP="001A758D">
                            <w:pPr>
                              <w:pStyle w:val="Heading1"/>
                              <w:bidi/>
                              <w:jc w:val="left"/>
                              <w:rPr>
                                <w:rFonts w:hint="cs"/>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344" o:spid="_x0000_s1041" type="#_x0000_t176" alt="Cover text" style="position:absolute;margin-left:172.9pt;margin-top:170.25pt;width:325.05pt;height:38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" filled="f" stroked="f" strokeweight=".5pt">
                <v:textbox>
                  <w:txbxContent>
                    <w:p w:rsidR="00DC56CE" w:rsidRPr="00DC56CE" w:rsidRDefault="001A758D" w:rsidP="00DC56CE">
                      <w:pPr>
                        <w:bidi/>
                        <w:rPr>
                          <w:rFonts w:cs="David"/>
                          <w:color w:val="auto"/>
                          <w:sz w:val="28"/>
                          <w:szCs w:val="28"/>
                          <w:rtl/>
                        </w:rPr>
                      </w:pPr>
                      <w:r w:rsidRPr="00DC56CE">
                        <w:rPr>
                          <w:rFonts w:cs="David" w:hint="cs"/>
                          <w:color w:val="auto"/>
                          <w:sz w:val="28"/>
                          <w:szCs w:val="28"/>
                          <w:rtl/>
                        </w:rPr>
                        <w:t>תש</w:t>
                      </w:r>
                      <w:r w:rsidRPr="00DC56CE">
                        <w:rPr>
                          <w:rFonts w:cs="David" w:hint="cs"/>
                          <w:color w:val="auto"/>
                          <w:sz w:val="28"/>
                          <w:szCs w:val="28"/>
                          <w:rtl/>
                          <w:lang w:bidi="he-IL"/>
                        </w:rPr>
                        <w:t>ובה</w:t>
                      </w:r>
                      <w:r w:rsidR="00DC56CE" w:rsidRPr="00DC56CE">
                        <w:rPr>
                          <w:rFonts w:cs="David" w:hint="cs"/>
                          <w:color w:val="auto"/>
                          <w:sz w:val="28"/>
                          <w:szCs w:val="28"/>
                          <w:rtl/>
                        </w:rPr>
                        <w:t xml:space="preserve"> </w:t>
                      </w:r>
                      <w:r w:rsidR="00DC56CE" w:rsidRPr="00DC56CE">
                        <w:rPr>
                          <w:rFonts w:cs="David" w:hint="cs"/>
                          <w:color w:val="auto"/>
                          <w:sz w:val="28"/>
                          <w:szCs w:val="28"/>
                          <w:rtl/>
                        </w:rPr>
                        <w:t xml:space="preserve">א. דאג שלא יגייסו בחורי ישיבה לצבא הטורקי. יסד עם השופט מלכיאל מני חברת </w:t>
                      </w:r>
                      <w:r w:rsidR="00DC56CE" w:rsidRPr="00DC56CE">
                        <w:rPr>
                          <w:rFonts w:cs="David"/>
                          <w:color w:val="auto"/>
                          <w:sz w:val="28"/>
                          <w:szCs w:val="28"/>
                        </w:rPr>
                        <w:br/>
                        <w:t xml:space="preserve">                     </w:t>
                      </w:r>
                      <w:r w:rsidR="00DC56CE" w:rsidRPr="00DC56CE">
                        <w:rPr>
                          <w:rFonts w:cs="David" w:hint="cs"/>
                          <w:color w:val="auto"/>
                          <w:sz w:val="28"/>
                          <w:szCs w:val="28"/>
                          <w:rtl/>
                        </w:rPr>
                        <w:t>"אנשי חיל"  לעזרת משפחות המגויסים היהודים.</w:t>
                      </w:r>
                    </w:p>
                    <w:p w:rsidR="00DC56CE" w:rsidRPr="00DC56CE" w:rsidRDefault="00DC56CE" w:rsidP="00DC56CE">
                      <w:pPr>
                        <w:bidi/>
                        <w:rPr>
                          <w:rFonts w:cs="David"/>
                          <w:color w:val="auto"/>
                          <w:sz w:val="28"/>
                          <w:szCs w:val="28"/>
                          <w:rtl/>
                        </w:rPr>
                      </w:pPr>
                      <w:r w:rsidRPr="00DC56CE">
                        <w:rPr>
                          <w:rFonts w:cs="David"/>
                          <w:color w:val="auto"/>
                          <w:sz w:val="28"/>
                          <w:szCs w:val="28"/>
                          <w:rtl/>
                        </w:rPr>
                        <w:tab/>
                      </w:r>
                      <w:r w:rsidRPr="00DC56CE">
                        <w:rPr>
                          <w:rFonts w:cs="David" w:hint="cs"/>
                          <w:color w:val="auto"/>
                          <w:sz w:val="28"/>
                          <w:szCs w:val="28"/>
                          <w:rtl/>
                        </w:rPr>
                        <w:t>ב. שד"ר לעניי טבריה.</w:t>
                      </w:r>
                    </w:p>
                    <w:p w:rsidR="00DC56CE" w:rsidRPr="00DC56CE" w:rsidRDefault="00DC56CE" w:rsidP="00DC56CE">
                      <w:pPr>
                        <w:bidi/>
                        <w:rPr>
                          <w:rFonts w:cs="David"/>
                          <w:color w:val="auto"/>
                          <w:sz w:val="28"/>
                          <w:szCs w:val="28"/>
                          <w:rtl/>
                        </w:rPr>
                      </w:pPr>
                      <w:r w:rsidRPr="00DC56CE">
                        <w:rPr>
                          <w:rFonts w:cs="David"/>
                          <w:color w:val="auto"/>
                          <w:sz w:val="28"/>
                          <w:szCs w:val="28"/>
                          <w:rtl/>
                        </w:rPr>
                        <w:tab/>
                      </w:r>
                      <w:r w:rsidRPr="00DC56CE">
                        <w:rPr>
                          <w:rFonts w:cs="David" w:hint="cs"/>
                          <w:color w:val="auto"/>
                          <w:sz w:val="28"/>
                          <w:szCs w:val="28"/>
                          <w:rtl/>
                        </w:rPr>
                        <w:t>ג. הקים ארגון בשם "ציון המצויינת" בארה"ב לתמיכה ביהודי ארץ ישראל. (</w:t>
                      </w:r>
                      <w:r w:rsidRPr="00DC56CE">
                        <w:rPr>
                          <w:rFonts w:ascii="Times New Roman" w:eastAsia="Times New Roman" w:hAnsi="Times New Roman" w:cs="David" w:hint="cs"/>
                          <w:color w:val="auto"/>
                          <w:sz w:val="28"/>
                          <w:szCs w:val="28"/>
                          <w:rtl/>
                        </w:rPr>
                        <w:t>"</w:t>
                      </w:r>
                      <w:hyperlink r:id="rId15" w:tooltip="אגודת הרבנים" w:history="1">
                        <w:r w:rsidRPr="00DC56CE">
                          <w:rPr>
                            <w:rFonts w:ascii="Times New Roman" w:eastAsia="Times New Roman" w:hAnsi="Times New Roman" w:cs="David" w:hint="cs"/>
                            <w:color w:val="auto"/>
                            <w:sz w:val="28"/>
                            <w:szCs w:val="28"/>
                            <w:rtl/>
                          </w:rPr>
                          <w:t xml:space="preserve">אגודת </w:t>
                        </w:r>
                        <w:r w:rsidRPr="00DC56CE">
                          <w:rPr>
                            <w:rFonts w:ascii="Times New Roman" w:eastAsia="Times New Roman" w:hAnsi="Times New Roman" w:cs="David"/>
                            <w:color w:val="auto"/>
                            <w:sz w:val="28"/>
                            <w:szCs w:val="28"/>
                          </w:rPr>
                          <w:br/>
                          <w:t xml:space="preserve">              </w:t>
                        </w:r>
                        <w:r w:rsidRPr="00DC56CE">
                          <w:rPr>
                            <w:rFonts w:ascii="Times New Roman" w:eastAsia="Times New Roman" w:hAnsi="Times New Roman" w:cs="David" w:hint="cs"/>
                            <w:color w:val="auto"/>
                            <w:sz w:val="28"/>
                            <w:szCs w:val="28"/>
                            <w:rtl/>
                          </w:rPr>
                          <w:t>הרבנים</w:t>
                        </w:r>
                      </w:hyperlink>
                      <w:r w:rsidRPr="00DC56CE">
                        <w:rPr>
                          <w:rFonts w:ascii="Times New Roman" w:eastAsia="Times New Roman" w:hAnsi="Times New Roman" w:cs="David" w:hint="cs"/>
                          <w:color w:val="auto"/>
                          <w:sz w:val="28"/>
                          <w:szCs w:val="28"/>
                          <w:rtl/>
                        </w:rPr>
                        <w:t>")</w:t>
                      </w:r>
                    </w:p>
                    <w:p w:rsidR="00EC2366" w:rsidRPr="00F320CF" w:rsidRDefault="00DC56CE" w:rsidP="00EC2366">
                      <w:pPr>
                        <w:bidi/>
                        <w:rPr>
                          <w:rFonts w:cs="David"/>
                          <w:sz w:val="28"/>
                          <w:szCs w:val="28"/>
                        </w:rPr>
                      </w:pPr>
                      <w:r w:rsidRPr="00DC56CE">
                        <w:rPr>
                          <w:rFonts w:cs="David"/>
                          <w:color w:val="auto"/>
                          <w:sz w:val="28"/>
                          <w:szCs w:val="28"/>
                          <w:rtl/>
                        </w:rPr>
                        <w:tab/>
                      </w:r>
                      <w:r w:rsidRPr="00DC56CE">
                        <w:rPr>
                          <w:rFonts w:cs="David" w:hint="cs"/>
                          <w:color w:val="auto"/>
                          <w:sz w:val="28"/>
                          <w:szCs w:val="28"/>
                          <w:rtl/>
                        </w:rPr>
                        <w:t>ד. ביקר ודאג לאסירי מחתרת ניל"י (רב האסירים הראשון).</w:t>
                      </w:r>
                    </w:p>
                    <w:p w:rsidR="001A758D" w:rsidRPr="00F320CF" w:rsidRDefault="001A758D" w:rsidP="00DC56CE">
                      <w:pPr>
                        <w:bidi/>
                        <w:rPr>
                          <w:rFonts w:cs="David"/>
                          <w:sz w:val="28"/>
                          <w:szCs w:val="28"/>
                          <w:rtl/>
                        </w:rPr>
                      </w:pPr>
                    </w:p>
                    <w:p w:rsidR="001A758D" w:rsidRDefault="001A758D" w:rsidP="001A758D">
                      <w:pPr>
                        <w:pStyle w:val="Heading1"/>
                        <w:bidi/>
                        <w:jc w:val="left"/>
                        <w:rPr>
                          <w:rFonts w:hint="cs"/>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01248" behindDoc="0" locked="1" layoutInCell="1" allowOverlap="1" wp14:anchorId="1AE02831" wp14:editId="247291C8">
                <wp:simplePos x="0" y="0"/>
                <wp:positionH relativeFrom="page">
                  <wp:posOffset>3019425</wp:posOffset>
                </wp:positionH>
                <wp:positionV relativeFrom="page">
                  <wp:posOffset>1853565</wp:posOffset>
                </wp:positionV>
                <wp:extent cx="2915285" cy="561975"/>
                <wp:effectExtent l="0" t="0" r="0" b="0"/>
                <wp:wrapThrough wrapText="bothSides">
                  <wp:wrapPolygon edited="0">
                    <wp:start x="565" y="1464"/>
                    <wp:lineTo x="565" y="19769"/>
                    <wp:lineTo x="20890" y="19769"/>
                    <wp:lineTo x="20890" y="1464"/>
                    <wp:lineTo x="565" y="1464"/>
                  </wp:wrapPolygon>
                </wp:wrapThrough>
                <wp:docPr id="11345" name="Text Box 11345" descr="Cover text"/>
                <wp:cNvGraphicFramePr/>
                <a:graphic xmlns:a="http://schemas.openxmlformats.org/drawingml/2006/main">
                  <a:graphicData uri="http://schemas.microsoft.com/office/word/2010/wordprocessingShape">
                    <wps:wsp>
                      <wps:cNvSpPr txBox="1"/>
                      <wps:spPr>
                        <a:xfrm>
                          <a:off x="0" y="0"/>
                          <a:ext cx="2915285" cy="56197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DC56CE" w:rsidP="001D4F74">
                            <w:pPr>
                              <w:pStyle w:val="Heading1"/>
                              <w:bidi/>
                              <w:jc w:val="left"/>
                              <w:rPr>
                                <w:rFonts w:hint="cs"/>
                                <w:rtl/>
                                <w:lang w:bidi="he-IL"/>
                              </w:rPr>
                            </w:pPr>
                            <w:r w:rsidRPr="00F320CF">
                              <w:rPr>
                                <w:rFonts w:cs="David" w:hint="cs"/>
                                <w:rtl/>
                              </w:rPr>
                              <w:t xml:space="preserve">אלו מפעלי חסד עשה ר' שלמה יוסף אליאך, סבא של סבתא מרים </w:t>
                            </w:r>
                            <w:r w:rsidR="001A758D" w:rsidRPr="00F320CF">
                              <w:rPr>
                                <w:rFonts w:cs="David"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345" o:spid="_x0000_s1042" type="#_x0000_t176" alt="Cover text" style="position:absolute;margin-left:237.75pt;margin-top:145.95pt;width:229.55pt;height:44.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" filled="f" stroked="f" strokeweight=".5pt">
                <v:textbox>
                  <w:txbxContent>
                    <w:p w:rsidR="001A758D" w:rsidRDefault="00DC56CE" w:rsidP="001D4F74">
                      <w:pPr>
                        <w:pStyle w:val="Heading1"/>
                        <w:bidi/>
                        <w:jc w:val="left"/>
                        <w:rPr>
                          <w:rFonts w:hint="cs"/>
                          <w:rtl/>
                          <w:lang w:bidi="he-IL"/>
                        </w:rPr>
                      </w:pPr>
                      <w:r w:rsidRPr="00F320CF">
                        <w:rPr>
                          <w:rFonts w:cs="David" w:hint="cs"/>
                          <w:rtl/>
                        </w:rPr>
                        <w:t xml:space="preserve">אלו מפעלי חסד עשה ר' שלמה יוסף אליאך, סבא של סבתא מרים </w:t>
                      </w:r>
                      <w:r w:rsidR="001A758D" w:rsidRPr="00F320CF">
                        <w:rPr>
                          <w:rFonts w:cs="David" w:hint="cs"/>
                          <w:rtl/>
                        </w:rPr>
                        <w:t>?</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699200"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346"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347"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48" name="Freeform 11348"/>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49" name="Freeform 11349"/>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50" name="Freeform 11350"/>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51" name="Freeform 11351"/>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52" name="Freeform 11352"/>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53" name="Freeform 11353"/>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5908E5" id="Group 4" o:spid="_x0000_s1026" alt="Inside with colorful design" style="position:absolute;margin-left:81.3pt;margin-top:111.1pt;width:418.25pt;height:322.8pt;rotation:-90;z-index:-251617280;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" filled="f" stroked="f">
                  <o:lock v:ext="edit" aspectratio="t" text="t"/>
                </v:rect>
                <v:shape id="Freeform 11348"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349"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350"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351"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352"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353"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00224" behindDoc="0" locked="1" layoutInCell="1" allowOverlap="1" wp14:anchorId="05084FEF" wp14:editId="2AEF4949">
                <wp:simplePos x="0" y="0"/>
                <wp:positionH relativeFrom="page">
                  <wp:posOffset>3600450</wp:posOffset>
                </wp:positionH>
                <wp:positionV relativeFrom="page">
                  <wp:posOffset>1425575</wp:posOffset>
                </wp:positionV>
                <wp:extent cx="1534160" cy="425450"/>
                <wp:effectExtent l="0" t="0" r="0" b="0"/>
                <wp:wrapThrough wrapText="bothSides">
                  <wp:wrapPolygon edited="0">
                    <wp:start x="1073" y="967"/>
                    <wp:lineTo x="1073" y="19343"/>
                    <wp:lineTo x="20384" y="19343"/>
                    <wp:lineTo x="20384" y="967"/>
                    <wp:lineTo x="1073" y="967"/>
                  </wp:wrapPolygon>
                </wp:wrapThrough>
                <wp:docPr id="11354" name="Text Box 11354"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DC56CE">
                            <w:pPr>
                              <w:pStyle w:val="Heading1"/>
                              <w:bidi/>
                              <w:jc w:val="left"/>
                              <w:rPr>
                                <w:rFonts w:hint="cs"/>
                                <w:rtl/>
                                <w:lang w:bidi="he-IL"/>
                              </w:rPr>
                            </w:pPr>
                            <w:r>
                              <w:rPr>
                                <w:rFonts w:hint="cs"/>
                                <w:rtl/>
                                <w:lang w:bidi="he-IL"/>
                              </w:rPr>
                              <w:t xml:space="preserve">שאלה מספר </w:t>
                            </w:r>
                            <w:r w:rsidR="00DC56CE">
                              <w:rPr>
                                <w:rFonts w:hint="cs"/>
                                <w:rtl/>
                                <w:lang w:bidi="he-I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354" o:spid="_x0000_s1043" type="#_x0000_t176" alt="Cover text" style="position:absolute;margin-left:283.5pt;margin-top:112.25pt;width:120.8pt;height:3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" filled="f" stroked="f" strokeweight=".5pt">
                <v:textbox>
                  <w:txbxContent>
                    <w:p w:rsidR="001A758D" w:rsidRDefault="001A758D" w:rsidP="00DC56CE">
                      <w:pPr>
                        <w:pStyle w:val="Heading1"/>
                        <w:bidi/>
                        <w:jc w:val="left"/>
                        <w:rPr>
                          <w:rFonts w:hint="cs"/>
                          <w:rtl/>
                          <w:lang w:bidi="he-IL"/>
                        </w:rPr>
                      </w:pPr>
                      <w:r>
                        <w:rPr>
                          <w:rFonts w:hint="cs"/>
                          <w:rtl/>
                          <w:lang w:bidi="he-IL"/>
                        </w:rPr>
                        <w:t xml:space="preserve">שאלה מספר </w:t>
                      </w:r>
                      <w:r w:rsidR="00DC56CE">
                        <w:rPr>
                          <w:rFonts w:hint="cs"/>
                          <w:rtl/>
                          <w:lang w:bidi="he-IL"/>
                        </w:rPr>
                        <w:t>5</w:t>
                      </w:r>
                    </w:p>
                  </w:txbxContent>
                </v:textbox>
                <w10:wrap type="through" anchorx="page" anchory="page"/>
                <w10:anchorlock/>
              </v:shape>
            </w:pict>
          </mc:Fallback>
        </mc:AlternateContent>
      </w:r>
    </w:p>
    <w:p w:rsidR="00EC2366" w:rsidRDefault="001A758D">
      <w:pPr>
        <w:spacing w:after="200" w:line="276" w:lineRule="auto"/>
      </w:pPr>
      <w:r>
        <w:br w:type="page"/>
      </w:r>
      <w:r w:rsidR="00EC2366">
        <w:lastRenderedPageBreak/>
        <w:br w:type="page"/>
      </w:r>
      <w:r w:rsidR="00EC2366">
        <w:rPr>
          <w:noProof/>
          <w:lang w:eastAsia="en-US" w:bidi="he-IL"/>
        </w:rPr>
        <mc:AlternateContent>
          <mc:Choice Requires="wps">
            <w:drawing>
              <wp:anchor distT="0" distB="0" distL="114300" distR="114300" simplePos="0" relativeHeight="251894784" behindDoc="0" locked="1" layoutInCell="1" allowOverlap="1" wp14:anchorId="42B2EF78" wp14:editId="6599A50F">
                <wp:simplePos x="0" y="0"/>
                <wp:positionH relativeFrom="margin">
                  <wp:posOffset>2937510</wp:posOffset>
                </wp:positionH>
                <wp:positionV relativeFrom="page">
                  <wp:posOffset>1318895</wp:posOffset>
                </wp:positionV>
                <wp:extent cx="1534160" cy="542925"/>
                <wp:effectExtent l="0" t="0" r="0" b="0"/>
                <wp:wrapThrough wrapText="bothSides">
                  <wp:wrapPolygon edited="0">
                    <wp:start x="1073" y="1516"/>
                    <wp:lineTo x="1073" y="19705"/>
                    <wp:lineTo x="20384" y="19705"/>
                    <wp:lineTo x="20384" y="1516"/>
                    <wp:lineTo x="1073" y="1516"/>
                  </wp:wrapPolygon>
                </wp:wrapThrough>
                <wp:docPr id="11678" name="Text Box 11678" descr="Cover text"/>
                <wp:cNvGraphicFramePr/>
                <a:graphic xmlns:a="http://schemas.openxmlformats.org/drawingml/2006/main">
                  <a:graphicData uri="http://schemas.microsoft.com/office/word/2010/wordprocessingShape">
                    <wps:wsp>
                      <wps:cNvSpPr txBox="1"/>
                      <wps:spPr>
                        <a:xfrm>
                          <a:off x="0" y="0"/>
                          <a:ext cx="1534160" cy="54292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2366" w:rsidRDefault="00EC2366" w:rsidP="00EC2366">
                            <w:pPr>
                              <w:pStyle w:val="Heading1"/>
                              <w:bidi/>
                              <w:jc w:val="left"/>
                              <w:rPr>
                                <w:rFonts w:hint="cs"/>
                                <w:rtl/>
                                <w:lang w:bidi="he-IL"/>
                              </w:rPr>
                            </w:pPr>
                            <w:r>
                              <w:rPr>
                                <w:rFonts w:hint="cs"/>
                                <w:rtl/>
                                <w:lang w:bidi="he-IL"/>
                              </w:rPr>
                              <w:t>המשך תשובה לשאלה מספר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2EF78" id="Text Box 11678" o:spid="_x0000_s1044" type="#_x0000_t176" alt="Cover text" style="position:absolute;margin-left:231.3pt;margin-top:103.85pt;width:120.8pt;height:42.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" filled="f" stroked="f" strokeweight=".5pt">
                <v:textbox>
                  <w:txbxContent>
                    <w:p w:rsidR="00EC2366" w:rsidRDefault="00EC2366" w:rsidP="00EC2366">
                      <w:pPr>
                        <w:pStyle w:val="Heading1"/>
                        <w:bidi/>
                        <w:jc w:val="left"/>
                        <w:rPr>
                          <w:rFonts w:hint="cs"/>
                          <w:rtl/>
                          <w:lang w:bidi="he-IL"/>
                        </w:rPr>
                      </w:pPr>
                      <w:r>
                        <w:rPr>
                          <w:rFonts w:hint="cs"/>
                          <w:rtl/>
                          <w:lang w:bidi="he-IL"/>
                        </w:rPr>
                        <w:t>המשך תשובה לשאלה מספר 5</w:t>
                      </w:r>
                    </w:p>
                  </w:txbxContent>
                </v:textbox>
                <w10:wrap type="through" anchorx="margin" anchory="page"/>
                <w10:anchorlock/>
              </v:shape>
            </w:pict>
          </mc:Fallback>
        </mc:AlternateContent>
      </w:r>
      <w:r w:rsidR="00EC2366" w:rsidRPr="00EC2366">
        <mc:AlternateContent>
          <mc:Choice Requires="wpg">
            <w:drawing>
              <wp:anchor distT="0" distB="0" distL="114300" distR="114300" simplePos="0" relativeHeight="251891712" behindDoc="1" locked="1" layoutInCell="1" allowOverlap="1" wp14:anchorId="79D6E7CD" wp14:editId="4487A3D3">
                <wp:simplePos x="0" y="0"/>
                <wp:positionH relativeFrom="margin">
                  <wp:posOffset>951865</wp:posOffset>
                </wp:positionH>
                <wp:positionV relativeFrom="margin">
                  <wp:posOffset>1165225</wp:posOffset>
                </wp:positionV>
                <wp:extent cx="5311775" cy="4099560"/>
                <wp:effectExtent l="0" t="3492" r="0" b="0"/>
                <wp:wrapNone/>
                <wp:docPr id="11669"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670"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671" name="Freeform 11671"/>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72" name="Freeform 11672"/>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673" name="Freeform 11673"/>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74" name="Freeform 11674"/>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675" name="Freeform 11675"/>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76" name="Freeform 11676"/>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6FC4611" id="Group 4" o:spid="_x0000_s1026" alt="Inside with colorful design" style="position:absolute;margin-left:74.95pt;margin-top:91.75pt;width:418.25pt;height:322.8pt;rotation:-90;z-index:-251424768;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" filled="f" stroked="f">
                  <o:lock v:ext="edit" aspectratio="t" text="t"/>
                </v:rect>
                <v:shape id="Freeform 11671"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672"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673"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674"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675"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676"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sidR="00EC2366" w:rsidRPr="00EC2366">
        <mc:AlternateContent>
          <mc:Choice Requires="wps">
            <w:drawing>
              <wp:anchor distT="0" distB="0" distL="114300" distR="114300" simplePos="0" relativeHeight="251892736" behindDoc="0" locked="1" layoutInCell="1" allowOverlap="1" wp14:anchorId="23CD7C5C" wp14:editId="1D28A047">
                <wp:simplePos x="0" y="0"/>
                <wp:positionH relativeFrom="page">
                  <wp:posOffset>2085340</wp:posOffset>
                </wp:positionH>
                <wp:positionV relativeFrom="page">
                  <wp:posOffset>1842135</wp:posOffset>
                </wp:positionV>
                <wp:extent cx="4128135" cy="4895850"/>
                <wp:effectExtent l="0" t="0" r="0" b="0"/>
                <wp:wrapThrough wrapText="bothSides">
                  <wp:wrapPolygon edited="0">
                    <wp:start x="1296" y="925"/>
                    <wp:lineTo x="1296" y="20591"/>
                    <wp:lineTo x="20234" y="20591"/>
                    <wp:lineTo x="20234" y="925"/>
                    <wp:lineTo x="1296" y="925"/>
                  </wp:wrapPolygon>
                </wp:wrapThrough>
                <wp:docPr id="11677" name="Text Box 11677" descr="Cover text"/>
                <wp:cNvGraphicFramePr/>
                <a:graphic xmlns:a="http://schemas.openxmlformats.org/drawingml/2006/main">
                  <a:graphicData uri="http://schemas.microsoft.com/office/word/2010/wordprocessingShape">
                    <wps:wsp>
                      <wps:cNvSpPr txBox="1"/>
                      <wps:spPr>
                        <a:xfrm>
                          <a:off x="0" y="0"/>
                          <a:ext cx="4128135" cy="48958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2366" w:rsidRPr="00EC2366" w:rsidRDefault="00EC2366" w:rsidP="00EC2366">
                            <w:pPr>
                              <w:pStyle w:val="Heading1"/>
                              <w:bidi/>
                              <w:jc w:val="left"/>
                              <w:rPr>
                                <w:rFonts w:cs="David"/>
                                <w:color w:val="auto"/>
                                <w:rtl/>
                              </w:rPr>
                            </w:pPr>
                            <w:r w:rsidRPr="00EC2366">
                              <w:rPr>
                                <w:rFonts w:cs="David" w:hint="cs"/>
                                <w:color w:val="auto"/>
                                <w:rtl/>
                                <w:lang w:bidi="he-IL"/>
                              </w:rPr>
                              <w:t>ה</w:t>
                            </w:r>
                            <w:r>
                              <w:rPr>
                                <w:rFonts w:cs="David" w:hint="cs"/>
                                <w:color w:val="auto"/>
                                <w:rtl/>
                                <w:lang w:bidi="he-IL"/>
                              </w:rPr>
                              <w:t>מ</w:t>
                            </w:r>
                            <w:r w:rsidRPr="00EC2366">
                              <w:rPr>
                                <w:rFonts w:cs="David" w:hint="cs"/>
                                <w:color w:val="auto"/>
                                <w:rtl/>
                                <w:lang w:bidi="he-IL"/>
                              </w:rPr>
                              <w:t>שך תשובה:</w:t>
                            </w:r>
                          </w:p>
                          <w:p w:rsidR="00EC2366" w:rsidRPr="00EC2366" w:rsidRDefault="00EC2366" w:rsidP="00EC2366">
                            <w:pPr>
                              <w:bidi/>
                              <w:rPr>
                                <w:rFonts w:cs="David"/>
                                <w:color w:val="auto"/>
                                <w:sz w:val="28"/>
                                <w:szCs w:val="28"/>
                                <w:rtl/>
                              </w:rPr>
                            </w:pPr>
                            <w:r w:rsidRPr="00EC2366">
                              <w:rPr>
                                <w:rFonts w:cs="David"/>
                                <w:color w:val="auto"/>
                                <w:sz w:val="28"/>
                                <w:szCs w:val="28"/>
                                <w:rtl/>
                              </w:rPr>
                              <w:tab/>
                            </w:r>
                            <w:r w:rsidRPr="00EC2366">
                              <w:rPr>
                                <w:rFonts w:cs="David" w:hint="cs"/>
                                <w:color w:val="auto"/>
                                <w:sz w:val="28"/>
                                <w:szCs w:val="28"/>
                                <w:rtl/>
                              </w:rPr>
                              <w:t xml:space="preserve">ה. הקים את בית התבשיל הכללי בירושלים שנקרא </w:t>
                            </w:r>
                            <w:r w:rsidRPr="00EC2366">
                              <w:rPr>
                                <w:rFonts w:ascii="Trebuchet MS" w:hAnsi="Trebuchet MS" w:hint="cs"/>
                                <w:color w:val="auto"/>
                                <w:sz w:val="28"/>
                                <w:szCs w:val="28"/>
                                <w:rtl/>
                              </w:rPr>
                              <w:t xml:space="preserve">"בית התבשיל והכנסת אורחים </w:t>
                            </w:r>
                            <w:r w:rsidRPr="00EC2366">
                              <w:rPr>
                                <w:rFonts w:ascii="Trebuchet MS" w:hAnsi="Trebuchet MS"/>
                                <w:color w:val="auto"/>
                                <w:sz w:val="28"/>
                                <w:szCs w:val="28"/>
                              </w:rPr>
                              <w:br/>
                              <w:t xml:space="preserve">            </w:t>
                            </w:r>
                            <w:r w:rsidRPr="00EC2366">
                              <w:rPr>
                                <w:rFonts w:ascii="Trebuchet MS" w:hAnsi="Trebuchet MS" w:hint="cs"/>
                                <w:color w:val="auto"/>
                                <w:sz w:val="28"/>
                                <w:szCs w:val="28"/>
                                <w:rtl/>
                              </w:rPr>
                              <w:t xml:space="preserve">אליאך" </w:t>
                            </w:r>
                            <w:r w:rsidRPr="00EC2366">
                              <w:rPr>
                                <w:rFonts w:cs="David" w:hint="cs"/>
                                <w:color w:val="auto"/>
                                <w:sz w:val="28"/>
                                <w:szCs w:val="28"/>
                                <w:rtl/>
                              </w:rPr>
                              <w:t xml:space="preserve"> (ואח"כ בחברון) בית התבשיל סיפק ארוחות חינם  (לפעמים במחיר סימלי) </w:t>
                            </w:r>
                            <w:r w:rsidRPr="00EC2366">
                              <w:rPr>
                                <w:rFonts w:cs="David"/>
                                <w:color w:val="auto"/>
                                <w:sz w:val="28"/>
                                <w:szCs w:val="28"/>
                              </w:rPr>
                              <w:br/>
                              <w:t xml:space="preserve">              </w:t>
                            </w:r>
                            <w:r w:rsidRPr="00EC2366">
                              <w:rPr>
                                <w:rFonts w:cs="David" w:hint="cs"/>
                                <w:color w:val="auto"/>
                                <w:sz w:val="28"/>
                                <w:szCs w:val="28"/>
                                <w:rtl/>
                              </w:rPr>
                              <w:t>לינה ובמלחמת העצמאות</w:t>
                            </w:r>
                            <w:r w:rsidRPr="00EC2366">
                              <w:rPr>
                                <w:rFonts w:cs="David"/>
                                <w:color w:val="auto"/>
                                <w:sz w:val="28"/>
                                <w:szCs w:val="28"/>
                              </w:rPr>
                              <w:t xml:space="preserve"> </w:t>
                            </w:r>
                            <w:r w:rsidRPr="00EC2366">
                              <w:rPr>
                                <w:rFonts w:cs="David" w:hint="cs"/>
                                <w:color w:val="auto"/>
                                <w:sz w:val="28"/>
                                <w:szCs w:val="28"/>
                                <w:rtl/>
                              </w:rPr>
                              <w:t xml:space="preserve">בקומה השניה גם בית חולים לפצועים. לפני כן </w:t>
                            </w:r>
                            <w:r w:rsidRPr="00EC2366">
                              <w:rPr>
                                <w:rFonts w:cs="David"/>
                                <w:color w:val="auto"/>
                                <w:sz w:val="28"/>
                                <w:szCs w:val="28"/>
                                <w:rtl/>
                              </w:rPr>
                              <w:br/>
                            </w:r>
                            <w:r w:rsidRPr="00EC2366">
                              <w:rPr>
                                <w:rFonts w:cs="David" w:hint="cs"/>
                                <w:color w:val="auto"/>
                                <w:sz w:val="28"/>
                                <w:szCs w:val="28"/>
                                <w:rtl/>
                              </w:rPr>
                              <w:t xml:space="preserve">                פעל והפעיל עסקנים שונים ויסדו כתיתה והשיגו קמח ופחמים וסיפקו אוכל </w:t>
                            </w:r>
                            <w:r w:rsidRPr="00EC2366">
                              <w:rPr>
                                <w:rFonts w:cs="David"/>
                                <w:color w:val="auto"/>
                                <w:sz w:val="28"/>
                                <w:szCs w:val="28"/>
                              </w:rPr>
                              <w:br/>
                              <w:t xml:space="preserve">               </w:t>
                            </w:r>
                            <w:r w:rsidRPr="00EC2366">
                              <w:rPr>
                                <w:rFonts w:cs="David" w:hint="cs"/>
                                <w:color w:val="auto"/>
                                <w:sz w:val="28"/>
                                <w:szCs w:val="28"/>
                                <w:rtl/>
                              </w:rPr>
                              <w:t>ותבשילים לנצרכים במחירים מוזלים ואף בחנם</w:t>
                            </w:r>
                          </w:p>
                          <w:p w:rsidR="00EC2366" w:rsidRPr="00EC2366" w:rsidRDefault="00EC2366" w:rsidP="00EC2366">
                            <w:pPr>
                              <w:bidi/>
                              <w:rPr>
                                <w:color w:val="auto"/>
                                <w:rtl/>
                                <w:lang w:bidi="he-IL"/>
                              </w:rPr>
                            </w:pPr>
                            <w:r w:rsidRPr="00EC2366">
                              <w:rPr>
                                <w:rFonts w:cs="David"/>
                                <w:color w:val="auto"/>
                                <w:sz w:val="28"/>
                                <w:szCs w:val="28"/>
                                <w:rtl/>
                              </w:rPr>
                              <w:tab/>
                            </w:r>
                            <w:r w:rsidRPr="00EC2366">
                              <w:rPr>
                                <w:rFonts w:cs="David" w:hint="cs"/>
                                <w:color w:val="auto"/>
                                <w:sz w:val="28"/>
                                <w:szCs w:val="28"/>
                                <w:rtl/>
                              </w:rPr>
                              <w:t>ו. יזם הקמת</w:t>
                            </w:r>
                            <w:r w:rsidRPr="00EC2366">
                              <w:rPr>
                                <w:rFonts w:cs="David" w:hint="cs"/>
                                <w:color w:val="auto"/>
                                <w:sz w:val="28"/>
                                <w:szCs w:val="28"/>
                                <w:rtl/>
                                <w:lang w:bidi="he-IL"/>
                              </w:rPr>
                              <w:t xml:space="preserve"> </w:t>
                            </w:r>
                            <w:r w:rsidRPr="00EC2366">
                              <w:rPr>
                                <w:rFonts w:cs="David" w:hint="cs"/>
                                <w:color w:val="auto"/>
                                <w:sz w:val="28"/>
                                <w:szCs w:val="28"/>
                                <w:rtl/>
                              </w:rPr>
                              <w:t>מפעל קרח בירושלים. יסד "ועד המים" לשם חלוקה צודקת של המים</w:t>
                            </w:r>
                            <w:r w:rsidRPr="00EC2366">
                              <w:rPr>
                                <w:rFonts w:cs="David" w:hint="cs"/>
                                <w:color w:val="auto"/>
                                <w:sz w:val="28"/>
                                <w:szCs w:val="28"/>
                                <w:rtl/>
                                <w:lang w:bidi="he-IL"/>
                              </w:rPr>
                              <w:t>.</w:t>
                            </w:r>
                            <w:r w:rsidRPr="00EC2366">
                              <w:rPr>
                                <w:rFonts w:cs="David" w:hint="cs"/>
                                <w:color w:val="auto"/>
                                <w:sz w:val="28"/>
                                <w:szCs w:val="28"/>
                                <w:rtl/>
                              </w:rPr>
                              <w:t xml:space="preserve"> </w:t>
                            </w:r>
                            <w:r w:rsidRPr="00EC2366">
                              <w:rPr>
                                <w:rFonts w:cs="David"/>
                                <w:color w:val="auto"/>
                                <w:sz w:val="28"/>
                                <w:szCs w:val="28"/>
                              </w:rPr>
                              <w:br/>
                              <w:t xml:space="preserve">              </w:t>
                            </w:r>
                            <w:r w:rsidRPr="00EC2366">
                              <w:rPr>
                                <w:rFonts w:cs="David" w:hint="cs"/>
                                <w:color w:val="auto"/>
                                <w:sz w:val="28"/>
                                <w:szCs w:val="28"/>
                                <w:rtl/>
                              </w:rPr>
                              <w:t>לתושבים.</w:t>
                            </w:r>
                          </w:p>
                          <w:p w:rsidR="00EC2366" w:rsidRPr="00F320CF" w:rsidRDefault="00EC2366" w:rsidP="00EC2366">
                            <w:pPr>
                              <w:bidi/>
                              <w:rPr>
                                <w:rFonts w:cs="David"/>
                                <w:sz w:val="28"/>
                                <w:szCs w:val="28"/>
                                <w:rtl/>
                              </w:rPr>
                            </w:pPr>
                          </w:p>
                          <w:p w:rsidR="00EC2366" w:rsidRDefault="00EC2366" w:rsidP="00EC2366">
                            <w:pPr>
                              <w:pStyle w:val="Heading1"/>
                              <w:bidi/>
                              <w:jc w:val="left"/>
                              <w:rPr>
                                <w:rFonts w:hint="cs"/>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7C5C" id="Text Box 11677" o:spid="_x0000_s1045" type="#_x0000_t176" alt="Cover text" style="position:absolute;margin-left:164.2pt;margin-top:145.05pt;width:325.05pt;height:385.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" filled="f" stroked="f" strokeweight=".5pt">
                <v:textbox>
                  <w:txbxContent>
                    <w:p w:rsidR="00EC2366" w:rsidRPr="00EC2366" w:rsidRDefault="00EC2366" w:rsidP="00EC2366">
                      <w:pPr>
                        <w:pStyle w:val="Heading1"/>
                        <w:bidi/>
                        <w:jc w:val="left"/>
                        <w:rPr>
                          <w:rFonts w:cs="David"/>
                          <w:color w:val="auto"/>
                          <w:rtl/>
                        </w:rPr>
                      </w:pPr>
                      <w:r w:rsidRPr="00EC2366">
                        <w:rPr>
                          <w:rFonts w:cs="David" w:hint="cs"/>
                          <w:color w:val="auto"/>
                          <w:rtl/>
                          <w:lang w:bidi="he-IL"/>
                        </w:rPr>
                        <w:t>ה</w:t>
                      </w:r>
                      <w:r>
                        <w:rPr>
                          <w:rFonts w:cs="David" w:hint="cs"/>
                          <w:color w:val="auto"/>
                          <w:rtl/>
                          <w:lang w:bidi="he-IL"/>
                        </w:rPr>
                        <w:t>מ</w:t>
                      </w:r>
                      <w:r w:rsidRPr="00EC2366">
                        <w:rPr>
                          <w:rFonts w:cs="David" w:hint="cs"/>
                          <w:color w:val="auto"/>
                          <w:rtl/>
                          <w:lang w:bidi="he-IL"/>
                        </w:rPr>
                        <w:t>שך תשובה:</w:t>
                      </w:r>
                    </w:p>
                    <w:p w:rsidR="00EC2366" w:rsidRPr="00EC2366" w:rsidRDefault="00EC2366" w:rsidP="00EC2366">
                      <w:pPr>
                        <w:bidi/>
                        <w:rPr>
                          <w:rFonts w:cs="David"/>
                          <w:color w:val="auto"/>
                          <w:sz w:val="28"/>
                          <w:szCs w:val="28"/>
                          <w:rtl/>
                        </w:rPr>
                      </w:pPr>
                      <w:r w:rsidRPr="00EC2366">
                        <w:rPr>
                          <w:rFonts w:cs="David"/>
                          <w:color w:val="auto"/>
                          <w:sz w:val="28"/>
                          <w:szCs w:val="28"/>
                          <w:rtl/>
                        </w:rPr>
                        <w:tab/>
                      </w:r>
                      <w:r w:rsidRPr="00EC2366">
                        <w:rPr>
                          <w:rFonts w:cs="David" w:hint="cs"/>
                          <w:color w:val="auto"/>
                          <w:sz w:val="28"/>
                          <w:szCs w:val="28"/>
                          <w:rtl/>
                        </w:rPr>
                        <w:t xml:space="preserve">ה. הקים את בית התבשיל הכללי בירושלים שנקרא </w:t>
                      </w:r>
                      <w:r w:rsidRPr="00EC2366">
                        <w:rPr>
                          <w:rFonts w:ascii="Trebuchet MS" w:hAnsi="Trebuchet MS" w:hint="cs"/>
                          <w:color w:val="auto"/>
                          <w:sz w:val="28"/>
                          <w:szCs w:val="28"/>
                          <w:rtl/>
                        </w:rPr>
                        <w:t xml:space="preserve">"בית התבשיל והכנסת אורחים </w:t>
                      </w:r>
                      <w:r w:rsidRPr="00EC2366">
                        <w:rPr>
                          <w:rFonts w:ascii="Trebuchet MS" w:hAnsi="Trebuchet MS"/>
                          <w:color w:val="auto"/>
                          <w:sz w:val="28"/>
                          <w:szCs w:val="28"/>
                        </w:rPr>
                        <w:br/>
                        <w:t xml:space="preserve">            </w:t>
                      </w:r>
                      <w:r w:rsidRPr="00EC2366">
                        <w:rPr>
                          <w:rFonts w:ascii="Trebuchet MS" w:hAnsi="Trebuchet MS" w:hint="cs"/>
                          <w:color w:val="auto"/>
                          <w:sz w:val="28"/>
                          <w:szCs w:val="28"/>
                          <w:rtl/>
                        </w:rPr>
                        <w:t xml:space="preserve">אליאך" </w:t>
                      </w:r>
                      <w:r w:rsidRPr="00EC2366">
                        <w:rPr>
                          <w:rFonts w:cs="David" w:hint="cs"/>
                          <w:color w:val="auto"/>
                          <w:sz w:val="28"/>
                          <w:szCs w:val="28"/>
                          <w:rtl/>
                        </w:rPr>
                        <w:t xml:space="preserve"> (ואח"כ בחברון) בית התבשיל סיפק ארוחות חינם  (לפעמים במחיר סימלי) </w:t>
                      </w:r>
                      <w:r w:rsidRPr="00EC2366">
                        <w:rPr>
                          <w:rFonts w:cs="David"/>
                          <w:color w:val="auto"/>
                          <w:sz w:val="28"/>
                          <w:szCs w:val="28"/>
                        </w:rPr>
                        <w:br/>
                        <w:t xml:space="preserve">              </w:t>
                      </w:r>
                      <w:r w:rsidRPr="00EC2366">
                        <w:rPr>
                          <w:rFonts w:cs="David" w:hint="cs"/>
                          <w:color w:val="auto"/>
                          <w:sz w:val="28"/>
                          <w:szCs w:val="28"/>
                          <w:rtl/>
                        </w:rPr>
                        <w:t>לינה ובמלחמת העצמאות</w:t>
                      </w:r>
                      <w:r w:rsidRPr="00EC2366">
                        <w:rPr>
                          <w:rFonts w:cs="David"/>
                          <w:color w:val="auto"/>
                          <w:sz w:val="28"/>
                          <w:szCs w:val="28"/>
                        </w:rPr>
                        <w:t xml:space="preserve"> </w:t>
                      </w:r>
                      <w:r w:rsidRPr="00EC2366">
                        <w:rPr>
                          <w:rFonts w:cs="David" w:hint="cs"/>
                          <w:color w:val="auto"/>
                          <w:sz w:val="28"/>
                          <w:szCs w:val="28"/>
                          <w:rtl/>
                        </w:rPr>
                        <w:t xml:space="preserve">בקומה השניה גם בית חולים לפצועים. לפני כן </w:t>
                      </w:r>
                      <w:r w:rsidRPr="00EC2366">
                        <w:rPr>
                          <w:rFonts w:cs="David"/>
                          <w:color w:val="auto"/>
                          <w:sz w:val="28"/>
                          <w:szCs w:val="28"/>
                          <w:rtl/>
                        </w:rPr>
                        <w:br/>
                      </w:r>
                      <w:r w:rsidRPr="00EC2366">
                        <w:rPr>
                          <w:rFonts w:cs="David" w:hint="cs"/>
                          <w:color w:val="auto"/>
                          <w:sz w:val="28"/>
                          <w:szCs w:val="28"/>
                          <w:rtl/>
                        </w:rPr>
                        <w:t xml:space="preserve">                פעל והפעיל עסקנים שונים ויסדו כתיתה והשיגו קמח ופחמים וסיפקו אוכל </w:t>
                      </w:r>
                      <w:r w:rsidRPr="00EC2366">
                        <w:rPr>
                          <w:rFonts w:cs="David"/>
                          <w:color w:val="auto"/>
                          <w:sz w:val="28"/>
                          <w:szCs w:val="28"/>
                        </w:rPr>
                        <w:br/>
                        <w:t xml:space="preserve">               </w:t>
                      </w:r>
                      <w:r w:rsidRPr="00EC2366">
                        <w:rPr>
                          <w:rFonts w:cs="David" w:hint="cs"/>
                          <w:color w:val="auto"/>
                          <w:sz w:val="28"/>
                          <w:szCs w:val="28"/>
                          <w:rtl/>
                        </w:rPr>
                        <w:t>ותבשילים לנצרכים במחירים מוזלים ואף בחנם</w:t>
                      </w:r>
                    </w:p>
                    <w:p w:rsidR="00EC2366" w:rsidRPr="00EC2366" w:rsidRDefault="00EC2366" w:rsidP="00EC2366">
                      <w:pPr>
                        <w:bidi/>
                        <w:rPr>
                          <w:color w:val="auto"/>
                          <w:rtl/>
                          <w:lang w:bidi="he-IL"/>
                        </w:rPr>
                      </w:pPr>
                      <w:r w:rsidRPr="00EC2366">
                        <w:rPr>
                          <w:rFonts w:cs="David"/>
                          <w:color w:val="auto"/>
                          <w:sz w:val="28"/>
                          <w:szCs w:val="28"/>
                          <w:rtl/>
                        </w:rPr>
                        <w:tab/>
                      </w:r>
                      <w:r w:rsidRPr="00EC2366">
                        <w:rPr>
                          <w:rFonts w:cs="David" w:hint="cs"/>
                          <w:color w:val="auto"/>
                          <w:sz w:val="28"/>
                          <w:szCs w:val="28"/>
                          <w:rtl/>
                        </w:rPr>
                        <w:t>ו. יזם הקמת</w:t>
                      </w:r>
                      <w:r w:rsidRPr="00EC2366">
                        <w:rPr>
                          <w:rFonts w:cs="David" w:hint="cs"/>
                          <w:color w:val="auto"/>
                          <w:sz w:val="28"/>
                          <w:szCs w:val="28"/>
                          <w:rtl/>
                          <w:lang w:bidi="he-IL"/>
                        </w:rPr>
                        <w:t xml:space="preserve"> </w:t>
                      </w:r>
                      <w:r w:rsidRPr="00EC2366">
                        <w:rPr>
                          <w:rFonts w:cs="David" w:hint="cs"/>
                          <w:color w:val="auto"/>
                          <w:sz w:val="28"/>
                          <w:szCs w:val="28"/>
                          <w:rtl/>
                        </w:rPr>
                        <w:t>מפעל קרח בירושלים. יסד "ועד המים" לשם חלוקה צודקת של המים</w:t>
                      </w:r>
                      <w:r w:rsidRPr="00EC2366">
                        <w:rPr>
                          <w:rFonts w:cs="David" w:hint="cs"/>
                          <w:color w:val="auto"/>
                          <w:sz w:val="28"/>
                          <w:szCs w:val="28"/>
                          <w:rtl/>
                          <w:lang w:bidi="he-IL"/>
                        </w:rPr>
                        <w:t>.</w:t>
                      </w:r>
                      <w:r w:rsidRPr="00EC2366">
                        <w:rPr>
                          <w:rFonts w:cs="David" w:hint="cs"/>
                          <w:color w:val="auto"/>
                          <w:sz w:val="28"/>
                          <w:szCs w:val="28"/>
                          <w:rtl/>
                        </w:rPr>
                        <w:t xml:space="preserve"> </w:t>
                      </w:r>
                      <w:r w:rsidRPr="00EC2366">
                        <w:rPr>
                          <w:rFonts w:cs="David"/>
                          <w:color w:val="auto"/>
                          <w:sz w:val="28"/>
                          <w:szCs w:val="28"/>
                        </w:rPr>
                        <w:br/>
                        <w:t xml:space="preserve">              </w:t>
                      </w:r>
                      <w:r w:rsidRPr="00EC2366">
                        <w:rPr>
                          <w:rFonts w:cs="David" w:hint="cs"/>
                          <w:color w:val="auto"/>
                          <w:sz w:val="28"/>
                          <w:szCs w:val="28"/>
                          <w:rtl/>
                        </w:rPr>
                        <w:t>לתושבים.</w:t>
                      </w:r>
                    </w:p>
                    <w:p w:rsidR="00EC2366" w:rsidRPr="00F320CF" w:rsidRDefault="00EC2366" w:rsidP="00EC2366">
                      <w:pPr>
                        <w:bidi/>
                        <w:rPr>
                          <w:rFonts w:cs="David"/>
                          <w:sz w:val="28"/>
                          <w:szCs w:val="28"/>
                          <w:rtl/>
                        </w:rPr>
                      </w:pPr>
                    </w:p>
                    <w:p w:rsidR="00EC2366" w:rsidRDefault="00EC2366" w:rsidP="00EC2366">
                      <w:pPr>
                        <w:pStyle w:val="Heading1"/>
                        <w:bidi/>
                        <w:jc w:val="left"/>
                        <w:rPr>
                          <w:rFonts w:hint="cs"/>
                          <w:rtl/>
                        </w:rPr>
                      </w:pPr>
                    </w:p>
                  </w:txbxContent>
                </v:textbox>
                <w10:wrap type="through" anchorx="page" anchory="page"/>
                <w10:anchorlock/>
              </v:shape>
            </w:pict>
          </mc:Fallback>
        </mc:AlternateContent>
      </w:r>
    </w:p>
    <w:p w:rsidR="001A758D" w:rsidRDefault="001A758D" w:rsidP="001A758D">
      <w:pPr>
        <w:spacing w:after="200" w:line="276" w:lineRule="auto"/>
      </w:pPr>
    </w:p>
    <w:p w:rsidR="001A758D" w:rsidRDefault="001A758D" w:rsidP="001A758D">
      <w:pPr>
        <w:tabs>
          <w:tab w:val="left" w:pos="3542"/>
        </w:tabs>
      </w:pPr>
    </w:p>
    <w:p w:rsidR="001A758D" w:rsidRDefault="002B6B3B" w:rsidP="001D4F74">
      <w:pPr>
        <w:spacing w:after="200" w:line="276" w:lineRule="auto"/>
      </w:pPr>
      <w:r>
        <w:rPr>
          <w:noProof/>
          <w:lang w:eastAsia="en-US" w:bidi="he-IL"/>
        </w:rPr>
        <mc:AlternateContent>
          <mc:Choice Requires="wps">
            <w:drawing>
              <wp:anchor distT="0" distB="0" distL="114300" distR="114300" simplePos="0" relativeHeight="251898880" behindDoc="0" locked="1" layoutInCell="1" allowOverlap="1" wp14:anchorId="686969F2" wp14:editId="2F12630C">
                <wp:simplePos x="0" y="0"/>
                <wp:positionH relativeFrom="page">
                  <wp:posOffset>3621405</wp:posOffset>
                </wp:positionH>
                <wp:positionV relativeFrom="page">
                  <wp:posOffset>1606550</wp:posOffset>
                </wp:positionV>
                <wp:extent cx="1534160" cy="425450"/>
                <wp:effectExtent l="0" t="0" r="0" b="0"/>
                <wp:wrapThrough wrapText="bothSides">
                  <wp:wrapPolygon edited="0">
                    <wp:start x="1073" y="967"/>
                    <wp:lineTo x="1073" y="19343"/>
                    <wp:lineTo x="20384" y="19343"/>
                    <wp:lineTo x="20384" y="967"/>
                    <wp:lineTo x="1073" y="967"/>
                  </wp:wrapPolygon>
                </wp:wrapThrough>
                <wp:docPr id="11680" name="Text Box 11680"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6B3B" w:rsidRDefault="002B6B3B" w:rsidP="002B6B3B">
                            <w:pPr>
                              <w:pStyle w:val="Heading1"/>
                              <w:bidi/>
                              <w:jc w:val="left"/>
                              <w:rPr>
                                <w:rFonts w:hint="cs"/>
                                <w:rtl/>
                                <w:lang w:bidi="he-IL"/>
                              </w:rPr>
                            </w:pPr>
                            <w:r>
                              <w:rPr>
                                <w:rFonts w:hint="cs"/>
                                <w:rtl/>
                                <w:lang w:bidi="he-IL"/>
                              </w:rPr>
                              <w:t xml:space="preserve">שאלה מספר </w:t>
                            </w:r>
                            <w:r>
                              <w:rPr>
                                <w:rFonts w:hint="cs"/>
                                <w:rtl/>
                                <w:lang w:bidi="he-I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69F2" id="Text Box 11680" o:spid="_x0000_s1046" type="#_x0000_t176" alt="Cover text" style="position:absolute;margin-left:285.15pt;margin-top:126.5pt;width:120.8pt;height:33.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" filled="f" stroked="f" strokeweight=".5pt">
                <v:textbox>
                  <w:txbxContent>
                    <w:p w:rsidR="002B6B3B" w:rsidRDefault="002B6B3B" w:rsidP="002B6B3B">
                      <w:pPr>
                        <w:pStyle w:val="Heading1"/>
                        <w:bidi/>
                        <w:jc w:val="left"/>
                        <w:rPr>
                          <w:rFonts w:hint="cs"/>
                          <w:rtl/>
                          <w:lang w:bidi="he-IL"/>
                        </w:rPr>
                      </w:pPr>
                      <w:r>
                        <w:rPr>
                          <w:rFonts w:hint="cs"/>
                          <w:rtl/>
                          <w:lang w:bidi="he-IL"/>
                        </w:rPr>
                        <w:t xml:space="preserve">שאלה מספר </w:t>
                      </w:r>
                      <w:r>
                        <w:rPr>
                          <w:rFonts w:hint="cs"/>
                          <w:rtl/>
                          <w:lang w:bidi="he-IL"/>
                        </w:rPr>
                        <w:t>6</w:t>
                      </w:r>
                    </w:p>
                  </w:txbxContent>
                </v:textbox>
                <w10:wrap type="through" anchorx="page" anchory="page"/>
                <w10:anchorlock/>
              </v:shape>
            </w:pict>
          </mc:Fallback>
        </mc:AlternateContent>
      </w: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710464" behindDoc="0" locked="1" layoutInCell="1" allowOverlap="1" wp14:anchorId="2849C22A" wp14:editId="30AA9342">
                <wp:simplePos x="0" y="0"/>
                <wp:positionH relativeFrom="page">
                  <wp:posOffset>3474720</wp:posOffset>
                </wp:positionH>
                <wp:positionV relativeFrom="page">
                  <wp:posOffset>3164205</wp:posOffset>
                </wp:positionV>
                <wp:extent cx="2670810" cy="2425065"/>
                <wp:effectExtent l="0" t="0" r="0" b="0"/>
                <wp:wrapThrough wrapText="bothSides">
                  <wp:wrapPolygon edited="0">
                    <wp:start x="1387" y="1188"/>
                    <wp:lineTo x="1387" y="20361"/>
                    <wp:lineTo x="20183" y="20361"/>
                    <wp:lineTo x="20183" y="1188"/>
                    <wp:lineTo x="1387" y="1188"/>
                  </wp:wrapPolygon>
                </wp:wrapThrough>
                <wp:docPr id="11358" name="Text Box 11358" descr="Cover text"/>
                <wp:cNvGraphicFramePr/>
                <a:graphic xmlns:a="http://schemas.openxmlformats.org/drawingml/2006/main">
                  <a:graphicData uri="http://schemas.microsoft.com/office/word/2010/wordprocessingShape">
                    <wps:wsp>
                      <wps:cNvSpPr txBox="1"/>
                      <wps:spPr>
                        <a:xfrm>
                          <a:off x="0" y="0"/>
                          <a:ext cx="2670810" cy="242506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6B3B" w:rsidRPr="002B6B3B" w:rsidRDefault="001A758D" w:rsidP="002B6B3B">
                            <w:pPr>
                              <w:bidi/>
                              <w:rPr>
                                <w:rFonts w:cs="David"/>
                                <w:color w:val="auto"/>
                                <w:sz w:val="28"/>
                                <w:szCs w:val="28"/>
                                <w:rtl/>
                              </w:rPr>
                            </w:pPr>
                            <w:r w:rsidRPr="002B6B3B">
                              <w:rPr>
                                <w:rFonts w:cs="David" w:hint="cs"/>
                                <w:color w:val="auto"/>
                                <w:sz w:val="28"/>
                                <w:szCs w:val="28"/>
                                <w:rtl/>
                              </w:rPr>
                              <w:t>תש</w:t>
                            </w:r>
                            <w:r w:rsidRPr="002B6B3B">
                              <w:rPr>
                                <w:rFonts w:cs="David" w:hint="cs"/>
                                <w:color w:val="auto"/>
                                <w:sz w:val="28"/>
                                <w:szCs w:val="28"/>
                                <w:rtl/>
                                <w:lang w:bidi="he-IL"/>
                              </w:rPr>
                              <w:t>ובה</w:t>
                            </w:r>
                            <w:r w:rsidRPr="002B6B3B">
                              <w:rPr>
                                <w:rFonts w:cs="David" w:hint="cs"/>
                                <w:color w:val="auto"/>
                                <w:sz w:val="28"/>
                                <w:szCs w:val="28"/>
                                <w:rtl/>
                              </w:rPr>
                              <w:t>:</w:t>
                            </w:r>
                          </w:p>
                          <w:p w:rsidR="002B6B3B" w:rsidRPr="002B6B3B" w:rsidRDefault="001A758D" w:rsidP="002B6B3B">
                            <w:pPr>
                              <w:bidi/>
                              <w:rPr>
                                <w:rFonts w:cs="David"/>
                                <w:color w:val="auto"/>
                                <w:sz w:val="28"/>
                                <w:szCs w:val="28"/>
                                <w:rtl/>
                              </w:rPr>
                            </w:pPr>
                            <w:r w:rsidRPr="002B6B3B">
                              <w:rPr>
                                <w:rFonts w:cs="David" w:hint="cs"/>
                                <w:color w:val="auto"/>
                                <w:sz w:val="28"/>
                                <w:szCs w:val="28"/>
                                <w:rtl/>
                              </w:rPr>
                              <w:t xml:space="preserve"> </w:t>
                            </w:r>
                            <w:r w:rsidR="002B6B3B" w:rsidRPr="002B6B3B">
                              <w:rPr>
                                <w:rFonts w:cs="David" w:hint="cs"/>
                                <w:color w:val="auto"/>
                                <w:sz w:val="28"/>
                                <w:szCs w:val="28"/>
                                <w:rtl/>
                              </w:rPr>
                              <w:t>א. ההגנה.</w:t>
                            </w:r>
                          </w:p>
                          <w:p w:rsidR="002B6B3B" w:rsidRPr="002B6B3B" w:rsidRDefault="002B6B3B" w:rsidP="002B6B3B">
                            <w:pPr>
                              <w:bidi/>
                              <w:rPr>
                                <w:rFonts w:cs="David"/>
                                <w:color w:val="auto"/>
                                <w:sz w:val="28"/>
                                <w:szCs w:val="28"/>
                                <w:rtl/>
                              </w:rPr>
                            </w:pPr>
                            <w:r w:rsidRPr="002B6B3B">
                              <w:rPr>
                                <w:rFonts w:cs="David" w:hint="cs"/>
                                <w:color w:val="auto"/>
                                <w:sz w:val="28"/>
                                <w:szCs w:val="28"/>
                                <w:rtl/>
                                <w:lang w:bidi="he-IL"/>
                              </w:rPr>
                              <w:t xml:space="preserve"> </w:t>
                            </w:r>
                            <w:r w:rsidRPr="002B6B3B">
                              <w:rPr>
                                <w:rFonts w:cs="David" w:hint="cs"/>
                                <w:color w:val="auto"/>
                                <w:sz w:val="28"/>
                                <w:szCs w:val="28"/>
                                <w:rtl/>
                              </w:rPr>
                              <w:t>ב. אצ"ל.</w:t>
                            </w:r>
                          </w:p>
                          <w:p w:rsidR="002B6B3B" w:rsidRPr="002B6B3B" w:rsidRDefault="002B6B3B" w:rsidP="002B6B3B">
                            <w:pPr>
                              <w:bidi/>
                              <w:rPr>
                                <w:rFonts w:cs="David"/>
                                <w:color w:val="auto"/>
                                <w:sz w:val="28"/>
                                <w:szCs w:val="28"/>
                                <w:rtl/>
                              </w:rPr>
                            </w:pPr>
                            <w:r w:rsidRPr="002B6B3B">
                              <w:rPr>
                                <w:rFonts w:cs="David" w:hint="cs"/>
                                <w:color w:val="auto"/>
                                <w:sz w:val="28"/>
                                <w:szCs w:val="28"/>
                                <w:rtl/>
                              </w:rPr>
                              <w:t>ג. לח"י.</w:t>
                            </w:r>
                          </w:p>
                          <w:p w:rsidR="002B6B3B" w:rsidRPr="002B6B3B" w:rsidRDefault="002B6B3B" w:rsidP="002B6B3B">
                            <w:pPr>
                              <w:bidi/>
                              <w:rPr>
                                <w:rFonts w:cs="David"/>
                                <w:color w:val="auto"/>
                                <w:sz w:val="28"/>
                                <w:szCs w:val="28"/>
                                <w:rtl/>
                              </w:rPr>
                            </w:pPr>
                            <w:r w:rsidRPr="002B6B3B">
                              <w:rPr>
                                <w:rFonts w:cs="David" w:hint="cs"/>
                                <w:color w:val="auto"/>
                                <w:sz w:val="28"/>
                                <w:szCs w:val="28"/>
                                <w:rtl/>
                              </w:rPr>
                              <w:t xml:space="preserve">ד.התנדב למשטרה </w:t>
                            </w:r>
                            <w:r w:rsidRPr="002B6B3B">
                              <w:rPr>
                                <w:rFonts w:cs="David" w:hint="cs"/>
                                <w:color w:val="auto"/>
                                <w:sz w:val="28"/>
                                <w:szCs w:val="28"/>
                                <w:rtl/>
                                <w:lang w:bidi="he-IL"/>
                              </w:rPr>
                              <w:t xml:space="preserve">           </w:t>
                            </w:r>
                            <w:r w:rsidRPr="002B6B3B">
                              <w:rPr>
                                <w:rFonts w:cs="David"/>
                                <w:color w:val="auto"/>
                                <w:sz w:val="28"/>
                                <w:szCs w:val="28"/>
                                <w:rtl/>
                                <w:lang w:bidi="he-IL"/>
                              </w:rPr>
                              <w:br/>
                            </w:r>
                            <w:r w:rsidRPr="002B6B3B">
                              <w:rPr>
                                <w:rFonts w:cs="David" w:hint="cs"/>
                                <w:color w:val="auto"/>
                                <w:sz w:val="28"/>
                                <w:szCs w:val="28"/>
                                <w:rtl/>
                                <w:lang w:bidi="he-IL"/>
                              </w:rPr>
                              <w:t xml:space="preserve">                    </w:t>
                            </w:r>
                            <w:r w:rsidRPr="002B6B3B">
                              <w:rPr>
                                <w:rFonts w:cs="David" w:hint="cs"/>
                                <w:color w:val="auto"/>
                                <w:sz w:val="28"/>
                                <w:szCs w:val="28"/>
                                <w:rtl/>
                              </w:rPr>
                              <w:t>המוספת בירושלים.</w:t>
                            </w:r>
                          </w:p>
                          <w:p w:rsidR="001A758D" w:rsidRPr="002B6B3B" w:rsidRDefault="001A758D" w:rsidP="002B6B3B">
                            <w:pPr>
                              <w:bidi/>
                              <w:rPr>
                                <w:rFonts w:cs="David"/>
                                <w:color w:val="auto"/>
                                <w:sz w:val="28"/>
                                <w:szCs w:val="28"/>
                                <w:rtl/>
                              </w:rPr>
                            </w:pPr>
                            <w:r w:rsidRPr="002B6B3B">
                              <w:rPr>
                                <w:rFonts w:cs="David" w:hint="cs"/>
                                <w:color w:val="auto"/>
                                <w:sz w:val="28"/>
                                <w:szCs w:val="28"/>
                                <w:rtl/>
                              </w:rPr>
                              <w:t>.</w:t>
                            </w:r>
                          </w:p>
                          <w:p w:rsidR="001A758D" w:rsidRPr="002B6B3B"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358" o:spid="_x0000_s1047" type="#_x0000_t176" alt="Cover text" style="position:absolute;margin-left:273.6pt;margin-top:249.15pt;width:210.3pt;height:190.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" filled="f" stroked="f" strokeweight=".5pt">
                <v:textbox>
                  <w:txbxContent>
                    <w:p w:rsidR="002B6B3B" w:rsidRPr="002B6B3B" w:rsidRDefault="001A758D" w:rsidP="002B6B3B">
                      <w:pPr>
                        <w:bidi/>
                        <w:rPr>
                          <w:rFonts w:cs="David"/>
                          <w:color w:val="auto"/>
                          <w:sz w:val="28"/>
                          <w:szCs w:val="28"/>
                          <w:rtl/>
                        </w:rPr>
                      </w:pPr>
                      <w:r w:rsidRPr="002B6B3B">
                        <w:rPr>
                          <w:rFonts w:cs="David" w:hint="cs"/>
                          <w:color w:val="auto"/>
                          <w:sz w:val="28"/>
                          <w:szCs w:val="28"/>
                          <w:rtl/>
                        </w:rPr>
                        <w:t>תש</w:t>
                      </w:r>
                      <w:r w:rsidRPr="002B6B3B">
                        <w:rPr>
                          <w:rFonts w:cs="David" w:hint="cs"/>
                          <w:color w:val="auto"/>
                          <w:sz w:val="28"/>
                          <w:szCs w:val="28"/>
                          <w:rtl/>
                          <w:lang w:bidi="he-IL"/>
                        </w:rPr>
                        <w:t>ובה</w:t>
                      </w:r>
                      <w:r w:rsidRPr="002B6B3B">
                        <w:rPr>
                          <w:rFonts w:cs="David" w:hint="cs"/>
                          <w:color w:val="auto"/>
                          <w:sz w:val="28"/>
                          <w:szCs w:val="28"/>
                          <w:rtl/>
                        </w:rPr>
                        <w:t>:</w:t>
                      </w:r>
                    </w:p>
                    <w:p w:rsidR="002B6B3B" w:rsidRPr="002B6B3B" w:rsidRDefault="001A758D" w:rsidP="002B6B3B">
                      <w:pPr>
                        <w:bidi/>
                        <w:rPr>
                          <w:rFonts w:cs="David"/>
                          <w:color w:val="auto"/>
                          <w:sz w:val="28"/>
                          <w:szCs w:val="28"/>
                          <w:rtl/>
                        </w:rPr>
                      </w:pPr>
                      <w:r w:rsidRPr="002B6B3B">
                        <w:rPr>
                          <w:rFonts w:cs="David" w:hint="cs"/>
                          <w:color w:val="auto"/>
                          <w:sz w:val="28"/>
                          <w:szCs w:val="28"/>
                          <w:rtl/>
                        </w:rPr>
                        <w:t xml:space="preserve"> </w:t>
                      </w:r>
                      <w:r w:rsidR="002B6B3B" w:rsidRPr="002B6B3B">
                        <w:rPr>
                          <w:rFonts w:cs="David" w:hint="cs"/>
                          <w:color w:val="auto"/>
                          <w:sz w:val="28"/>
                          <w:szCs w:val="28"/>
                          <w:rtl/>
                        </w:rPr>
                        <w:t>א. ההגנה.</w:t>
                      </w:r>
                    </w:p>
                    <w:p w:rsidR="002B6B3B" w:rsidRPr="002B6B3B" w:rsidRDefault="002B6B3B" w:rsidP="002B6B3B">
                      <w:pPr>
                        <w:bidi/>
                        <w:rPr>
                          <w:rFonts w:cs="David"/>
                          <w:color w:val="auto"/>
                          <w:sz w:val="28"/>
                          <w:szCs w:val="28"/>
                          <w:rtl/>
                        </w:rPr>
                      </w:pPr>
                      <w:r w:rsidRPr="002B6B3B">
                        <w:rPr>
                          <w:rFonts w:cs="David" w:hint="cs"/>
                          <w:color w:val="auto"/>
                          <w:sz w:val="28"/>
                          <w:szCs w:val="28"/>
                          <w:rtl/>
                          <w:lang w:bidi="he-IL"/>
                        </w:rPr>
                        <w:t xml:space="preserve"> </w:t>
                      </w:r>
                      <w:r w:rsidRPr="002B6B3B">
                        <w:rPr>
                          <w:rFonts w:cs="David" w:hint="cs"/>
                          <w:color w:val="auto"/>
                          <w:sz w:val="28"/>
                          <w:szCs w:val="28"/>
                          <w:rtl/>
                        </w:rPr>
                        <w:t>ב. אצ"ל.</w:t>
                      </w:r>
                    </w:p>
                    <w:p w:rsidR="002B6B3B" w:rsidRPr="002B6B3B" w:rsidRDefault="002B6B3B" w:rsidP="002B6B3B">
                      <w:pPr>
                        <w:bidi/>
                        <w:rPr>
                          <w:rFonts w:cs="David"/>
                          <w:color w:val="auto"/>
                          <w:sz w:val="28"/>
                          <w:szCs w:val="28"/>
                          <w:rtl/>
                        </w:rPr>
                      </w:pPr>
                      <w:r w:rsidRPr="002B6B3B">
                        <w:rPr>
                          <w:rFonts w:cs="David" w:hint="cs"/>
                          <w:color w:val="auto"/>
                          <w:sz w:val="28"/>
                          <w:szCs w:val="28"/>
                          <w:rtl/>
                        </w:rPr>
                        <w:t>ג. לח"י.</w:t>
                      </w:r>
                    </w:p>
                    <w:p w:rsidR="002B6B3B" w:rsidRPr="002B6B3B" w:rsidRDefault="002B6B3B" w:rsidP="002B6B3B">
                      <w:pPr>
                        <w:bidi/>
                        <w:rPr>
                          <w:rFonts w:cs="David"/>
                          <w:color w:val="auto"/>
                          <w:sz w:val="28"/>
                          <w:szCs w:val="28"/>
                          <w:rtl/>
                        </w:rPr>
                      </w:pPr>
                      <w:r w:rsidRPr="002B6B3B">
                        <w:rPr>
                          <w:rFonts w:cs="David" w:hint="cs"/>
                          <w:color w:val="auto"/>
                          <w:sz w:val="28"/>
                          <w:szCs w:val="28"/>
                          <w:rtl/>
                        </w:rPr>
                        <w:t xml:space="preserve">ד.התנדב למשטרה </w:t>
                      </w:r>
                      <w:r w:rsidRPr="002B6B3B">
                        <w:rPr>
                          <w:rFonts w:cs="David" w:hint="cs"/>
                          <w:color w:val="auto"/>
                          <w:sz w:val="28"/>
                          <w:szCs w:val="28"/>
                          <w:rtl/>
                          <w:lang w:bidi="he-IL"/>
                        </w:rPr>
                        <w:t xml:space="preserve">           </w:t>
                      </w:r>
                      <w:r w:rsidRPr="002B6B3B">
                        <w:rPr>
                          <w:rFonts w:cs="David"/>
                          <w:color w:val="auto"/>
                          <w:sz w:val="28"/>
                          <w:szCs w:val="28"/>
                          <w:rtl/>
                          <w:lang w:bidi="he-IL"/>
                        </w:rPr>
                        <w:br/>
                      </w:r>
                      <w:r w:rsidRPr="002B6B3B">
                        <w:rPr>
                          <w:rFonts w:cs="David" w:hint="cs"/>
                          <w:color w:val="auto"/>
                          <w:sz w:val="28"/>
                          <w:szCs w:val="28"/>
                          <w:rtl/>
                          <w:lang w:bidi="he-IL"/>
                        </w:rPr>
                        <w:t xml:space="preserve">                    </w:t>
                      </w:r>
                      <w:r w:rsidRPr="002B6B3B">
                        <w:rPr>
                          <w:rFonts w:cs="David" w:hint="cs"/>
                          <w:color w:val="auto"/>
                          <w:sz w:val="28"/>
                          <w:szCs w:val="28"/>
                          <w:rtl/>
                        </w:rPr>
                        <w:t>המוספת בירושלים.</w:t>
                      </w:r>
                    </w:p>
                    <w:p w:rsidR="001A758D" w:rsidRPr="002B6B3B" w:rsidRDefault="001A758D" w:rsidP="002B6B3B">
                      <w:pPr>
                        <w:bidi/>
                        <w:rPr>
                          <w:rFonts w:cs="David"/>
                          <w:color w:val="auto"/>
                          <w:sz w:val="28"/>
                          <w:szCs w:val="28"/>
                          <w:rtl/>
                        </w:rPr>
                      </w:pPr>
                      <w:r w:rsidRPr="002B6B3B">
                        <w:rPr>
                          <w:rFonts w:cs="David" w:hint="cs"/>
                          <w:color w:val="auto"/>
                          <w:sz w:val="28"/>
                          <w:szCs w:val="28"/>
                          <w:rtl/>
                        </w:rPr>
                        <w:t>.</w:t>
                      </w:r>
                    </w:p>
                    <w:p w:rsidR="001A758D" w:rsidRPr="002B6B3B"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09440" behindDoc="0" locked="1" layoutInCell="1" allowOverlap="1" wp14:anchorId="1AE02831" wp14:editId="247291C8">
                <wp:simplePos x="0" y="0"/>
                <wp:positionH relativeFrom="page">
                  <wp:posOffset>3632200</wp:posOffset>
                </wp:positionH>
                <wp:positionV relativeFrom="page">
                  <wp:posOffset>2406650</wp:posOffset>
                </wp:positionV>
                <wp:extent cx="2258060" cy="425450"/>
                <wp:effectExtent l="0" t="0" r="0" b="0"/>
                <wp:wrapThrough wrapText="bothSides">
                  <wp:wrapPolygon edited="0">
                    <wp:start x="729" y="967"/>
                    <wp:lineTo x="729" y="19343"/>
                    <wp:lineTo x="20774" y="19343"/>
                    <wp:lineTo x="20774" y="967"/>
                    <wp:lineTo x="729" y="967"/>
                  </wp:wrapPolygon>
                </wp:wrapThrough>
                <wp:docPr id="11359" name="Text Box 11359" descr="Cover text"/>
                <wp:cNvGraphicFramePr/>
                <a:graphic xmlns:a="http://schemas.openxmlformats.org/drawingml/2006/main">
                  <a:graphicData uri="http://schemas.microsoft.com/office/word/2010/wordprocessingShape">
                    <wps:wsp>
                      <wps:cNvSpPr txBox="1"/>
                      <wps:spPr>
                        <a:xfrm>
                          <a:off x="0" y="0"/>
                          <a:ext cx="22580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2B6B3B" w:rsidP="002B6B3B">
                            <w:pPr>
                              <w:pStyle w:val="Heading1"/>
                              <w:bidi/>
                              <w:jc w:val="left"/>
                              <w:rPr>
                                <w:rFonts w:hint="cs"/>
                                <w:rtl/>
                                <w:lang w:bidi="he-IL"/>
                              </w:rPr>
                            </w:pPr>
                            <w:r w:rsidRPr="00F320CF">
                              <w:rPr>
                                <w:rFonts w:cs="David" w:hint="cs"/>
                                <w:rtl/>
                              </w:rPr>
                              <w:t>באלו מחתרות היה סבא יוסף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359" o:spid="_x0000_s1048" type="#_x0000_t176" alt="Cover text" style="position:absolute;margin-left:286pt;margin-top:189.5pt;width:177.8pt;height:33.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" filled="f" stroked="f" strokeweight=".5pt">
                <v:textbox>
                  <w:txbxContent>
                    <w:p w:rsidR="001A758D" w:rsidRDefault="002B6B3B" w:rsidP="002B6B3B">
                      <w:pPr>
                        <w:pStyle w:val="Heading1"/>
                        <w:bidi/>
                        <w:jc w:val="left"/>
                        <w:rPr>
                          <w:rFonts w:hint="cs"/>
                          <w:rtl/>
                          <w:lang w:bidi="he-IL"/>
                        </w:rPr>
                      </w:pPr>
                      <w:r w:rsidRPr="00F320CF">
                        <w:rPr>
                          <w:rFonts w:cs="David" w:hint="cs"/>
                          <w:rtl/>
                        </w:rPr>
                        <w:t>באלו מחתרות היה סבא יוסף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07392"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360"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361"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62" name="Freeform 11362"/>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63" name="Freeform 11363"/>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64" name="Freeform 11364"/>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65" name="Freeform 11365"/>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66" name="Freeform 11366"/>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67" name="Freeform 11367"/>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82DA49" id="Group 4" o:spid="_x0000_s1026" alt="Inside with colorful design" style="position:absolute;margin-left:81.3pt;margin-top:111.1pt;width:418.25pt;height:322.8pt;rotation:-90;z-index:-251609088;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" filled="f" stroked="f">
                  <o:lock v:ext="edit" aspectratio="t" text="t"/>
                </v:rect>
                <v:shape id="Freeform 11362"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363"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364"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365"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366"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367"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p>
    <w:p w:rsidR="001A758D" w:rsidRDefault="001A758D" w:rsidP="001A758D">
      <w:pPr>
        <w:spacing w:after="200" w:line="276" w:lineRule="auto"/>
      </w:pPr>
      <w:r>
        <w:br w:type="page"/>
      </w:r>
    </w:p>
    <w:p w:rsidR="001A758D" w:rsidRDefault="001A758D" w:rsidP="001A758D">
      <w:pPr>
        <w:tabs>
          <w:tab w:val="left" w:pos="3542"/>
        </w:tabs>
      </w:pPr>
    </w:p>
    <w:p w:rsidR="001A758D" w:rsidRDefault="001A758D">
      <w:pPr>
        <w:spacing w:after="200" w:line="276" w:lineRule="auto"/>
      </w:pP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718656" behindDoc="0" locked="1" layoutInCell="1" allowOverlap="1" wp14:anchorId="2849C22A" wp14:editId="30AA9342">
                <wp:simplePos x="0" y="0"/>
                <wp:positionH relativeFrom="page">
                  <wp:posOffset>2655570</wp:posOffset>
                </wp:positionH>
                <wp:positionV relativeFrom="page">
                  <wp:posOffset>2560320</wp:posOffset>
                </wp:positionV>
                <wp:extent cx="3457575" cy="3800475"/>
                <wp:effectExtent l="0" t="0" r="0" b="0"/>
                <wp:wrapThrough wrapText="bothSides">
                  <wp:wrapPolygon edited="0">
                    <wp:start x="1309" y="974"/>
                    <wp:lineTo x="1309" y="20571"/>
                    <wp:lineTo x="20112" y="20571"/>
                    <wp:lineTo x="20112" y="974"/>
                    <wp:lineTo x="1309" y="974"/>
                  </wp:wrapPolygon>
                </wp:wrapThrough>
                <wp:docPr id="11372" name="Text Box 11372" descr="Cover text"/>
                <wp:cNvGraphicFramePr/>
                <a:graphic xmlns:a="http://schemas.openxmlformats.org/drawingml/2006/main">
                  <a:graphicData uri="http://schemas.microsoft.com/office/word/2010/wordprocessingShape">
                    <wps:wsp>
                      <wps:cNvSpPr txBox="1"/>
                      <wps:spPr>
                        <a:xfrm>
                          <a:off x="0" y="0"/>
                          <a:ext cx="3457575" cy="380047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7FD" w:rsidRPr="00E547FD" w:rsidRDefault="001A758D" w:rsidP="00E547FD">
                            <w:pPr>
                              <w:bidi/>
                              <w:rPr>
                                <w:rFonts w:cs="David"/>
                                <w:color w:val="auto"/>
                                <w:sz w:val="28"/>
                                <w:szCs w:val="28"/>
                                <w:rtl/>
                              </w:rPr>
                            </w:pPr>
                            <w:r w:rsidRPr="00E547FD">
                              <w:rPr>
                                <w:rFonts w:cs="David" w:hint="cs"/>
                                <w:color w:val="auto"/>
                                <w:sz w:val="28"/>
                                <w:szCs w:val="28"/>
                                <w:rtl/>
                              </w:rPr>
                              <w:t>תש</w:t>
                            </w:r>
                            <w:r w:rsidRPr="00E547FD">
                              <w:rPr>
                                <w:rFonts w:cs="David" w:hint="cs"/>
                                <w:color w:val="auto"/>
                                <w:sz w:val="28"/>
                                <w:szCs w:val="28"/>
                                <w:rtl/>
                                <w:lang w:bidi="he-IL"/>
                              </w:rPr>
                              <w:t>ובה</w:t>
                            </w:r>
                            <w:r w:rsidR="00E547FD" w:rsidRPr="00E547FD">
                              <w:rPr>
                                <w:rFonts w:cs="David" w:hint="cs"/>
                                <w:color w:val="auto"/>
                                <w:sz w:val="28"/>
                                <w:szCs w:val="28"/>
                                <w:rtl/>
                              </w:rPr>
                              <w:t xml:space="preserve"> </w:t>
                            </w:r>
                            <w:r w:rsidR="00E547FD" w:rsidRPr="00E547FD">
                              <w:rPr>
                                <w:rFonts w:cs="David" w:hint="cs"/>
                                <w:color w:val="auto"/>
                                <w:sz w:val="28"/>
                                <w:szCs w:val="28"/>
                                <w:rtl/>
                              </w:rPr>
                              <w:t>ב</w:t>
                            </w:r>
                            <w:hyperlink r:id="rId16" w:tooltip="מלחמת העולם הראשונה" w:history="1">
                              <w:r w:rsidR="00E547FD" w:rsidRPr="00E547FD">
                                <w:rPr>
                                  <w:rFonts w:cs="David" w:hint="cs"/>
                                  <w:color w:val="auto"/>
                                  <w:sz w:val="28"/>
                                  <w:szCs w:val="28"/>
                                  <w:rtl/>
                                </w:rPr>
                                <w:t>מלחמת העולם הראשונה</w:t>
                              </w:r>
                            </w:hyperlink>
                            <w:r w:rsidR="00E547FD" w:rsidRPr="00E547FD">
                              <w:rPr>
                                <w:rFonts w:cs="David" w:hint="cs"/>
                                <w:color w:val="auto"/>
                                <w:sz w:val="28"/>
                                <w:szCs w:val="28"/>
                                <w:rtl/>
                              </w:rPr>
                              <w:t xml:space="preserve"> רבי שלמה יוסף עזר ליהודים רבים להתחמק משרות בצבא </w:t>
                            </w:r>
                            <w:hyperlink r:id="rId17" w:tooltip="האימפריה העות'מאנית" w:history="1">
                              <w:r w:rsidR="00E547FD" w:rsidRPr="00E547FD">
                                <w:rPr>
                                  <w:rFonts w:cs="David" w:hint="cs"/>
                                  <w:color w:val="auto"/>
                                  <w:sz w:val="28"/>
                                  <w:szCs w:val="28"/>
                                  <w:rtl/>
                                </w:rPr>
                                <w:t>העות'מאני</w:t>
                              </w:r>
                            </w:hyperlink>
                            <w:r w:rsidR="00E547FD" w:rsidRPr="00E547FD">
                              <w:rPr>
                                <w:rFonts w:cs="David" w:hint="cs"/>
                                <w:color w:val="auto"/>
                                <w:sz w:val="28"/>
                                <w:szCs w:val="28"/>
                                <w:rtl/>
                              </w:rPr>
                              <w:t xml:space="preserve"> והיה מעורב בעזרה למחתרת </w:t>
                            </w:r>
                            <w:hyperlink r:id="rId18" w:tooltip="ניל&quot;י" w:history="1">
                              <w:r w:rsidR="00E547FD" w:rsidRPr="00E547FD">
                                <w:rPr>
                                  <w:rFonts w:cs="David" w:hint="cs"/>
                                  <w:color w:val="auto"/>
                                  <w:sz w:val="28"/>
                                  <w:szCs w:val="28"/>
                                  <w:rtl/>
                                </w:rPr>
                                <w:t>ניל"י</w:t>
                              </w:r>
                            </w:hyperlink>
                            <w:r w:rsidR="00E547FD" w:rsidRPr="00E547FD">
                              <w:rPr>
                                <w:rFonts w:cs="David" w:hint="cs"/>
                                <w:color w:val="auto"/>
                                <w:sz w:val="28"/>
                                <w:szCs w:val="28"/>
                                <w:rtl/>
                              </w:rPr>
                              <w:t>. לאחר שהלשינו עליו, הוא נעצר והועבר ל</w:t>
                            </w:r>
                            <w:hyperlink r:id="rId19" w:tooltip="כלא עכו" w:history="1">
                              <w:r w:rsidR="00E547FD" w:rsidRPr="00E547FD">
                                <w:rPr>
                                  <w:rFonts w:cs="David" w:hint="cs"/>
                                  <w:color w:val="auto"/>
                                  <w:sz w:val="28"/>
                                  <w:szCs w:val="28"/>
                                  <w:rtl/>
                                </w:rPr>
                                <w:t>כלא עכו</w:t>
                              </w:r>
                            </w:hyperlink>
                            <w:r w:rsidR="00E547FD" w:rsidRPr="00E547FD">
                              <w:rPr>
                                <w:rFonts w:cs="David" w:hint="cs"/>
                                <w:color w:val="auto"/>
                                <w:sz w:val="28"/>
                                <w:szCs w:val="28"/>
                                <w:rtl/>
                              </w:rPr>
                              <w:t>. הוא חשש שגזר-דינו יהיה מוות והחליט לברוח מהכלא. הוא ברח והגיע ל</w:t>
                            </w:r>
                            <w:hyperlink r:id="rId20" w:tooltip="יפו" w:history="1">
                              <w:r w:rsidR="00E547FD" w:rsidRPr="00E547FD">
                                <w:rPr>
                                  <w:rFonts w:cs="David" w:hint="cs"/>
                                  <w:color w:val="auto"/>
                                  <w:sz w:val="28"/>
                                  <w:szCs w:val="28"/>
                                  <w:rtl/>
                                </w:rPr>
                                <w:t>יפו</w:t>
                              </w:r>
                            </w:hyperlink>
                            <w:r w:rsidR="00E547FD" w:rsidRPr="00E547FD">
                              <w:rPr>
                                <w:rFonts w:cs="David" w:hint="cs"/>
                                <w:color w:val="auto"/>
                                <w:sz w:val="28"/>
                                <w:szCs w:val="28"/>
                                <w:rtl/>
                              </w:rPr>
                              <w:t xml:space="preserve"> שם פגש ערבי וקנה ממנו את ה</w:t>
                            </w:r>
                            <w:hyperlink r:id="rId21" w:tooltip="דרכון" w:history="1">
                              <w:r w:rsidR="00E547FD" w:rsidRPr="00E547FD">
                                <w:rPr>
                                  <w:rFonts w:cs="David" w:hint="cs"/>
                                  <w:color w:val="auto"/>
                                  <w:sz w:val="28"/>
                                  <w:szCs w:val="28"/>
                                  <w:rtl/>
                                </w:rPr>
                                <w:t>דרכון</w:t>
                              </w:r>
                            </w:hyperlink>
                            <w:r w:rsidR="00E547FD" w:rsidRPr="00E547FD">
                              <w:rPr>
                                <w:rFonts w:cs="David" w:hint="cs"/>
                                <w:color w:val="auto"/>
                                <w:sz w:val="28"/>
                                <w:szCs w:val="28"/>
                                <w:rtl/>
                              </w:rPr>
                              <w:t xml:space="preserve"> שלו.</w:t>
                            </w:r>
                          </w:p>
                          <w:p w:rsidR="001A758D" w:rsidRPr="00E547FD" w:rsidRDefault="00E547FD" w:rsidP="00E547FD">
                            <w:pPr>
                              <w:bidi/>
                              <w:rPr>
                                <w:rFonts w:hint="cs"/>
                                <w:color w:val="auto"/>
                                <w:rtl/>
                              </w:rPr>
                            </w:pPr>
                            <w:r w:rsidRPr="00E547FD">
                              <w:rPr>
                                <w:rFonts w:cs="David" w:hint="cs"/>
                                <w:color w:val="auto"/>
                                <w:sz w:val="28"/>
                                <w:szCs w:val="28"/>
                                <w:rtl/>
                              </w:rPr>
                              <w:t xml:space="preserve">שמו של הערבי היה "אליהו" (אליג'ה) ובדרכון היה רשום </w:t>
                            </w:r>
                            <w:r w:rsidRPr="00E547FD">
                              <w:rPr>
                                <w:rFonts w:cs="David" w:hint="cs"/>
                                <w:color w:val="auto"/>
                                <w:sz w:val="28"/>
                                <w:szCs w:val="28"/>
                              </w:rPr>
                              <w:t>Eliageh</w:t>
                            </w:r>
                            <w:r w:rsidRPr="00E547FD">
                              <w:rPr>
                                <w:rFonts w:cs="David" w:hint="cs"/>
                                <w:color w:val="auto"/>
                                <w:sz w:val="28"/>
                                <w:szCs w:val="28"/>
                                <w:rtl/>
                              </w:rPr>
                              <w:t>. וכך שינה את משפחתו מגלוברמן לאליאך, שפירושו "רק אלי". בדרך זה נעלם שמו המקורי והטורקים פסקו מלחפש אחריו (רבים במשפחה מפקפקים בסיפור לא ידוע זה</w:t>
                            </w:r>
                            <w:r w:rsidRPr="00E547FD">
                              <w:rPr>
                                <w:rFonts w:cs="David"/>
                                <w:color w:val="auto"/>
                                <w:sz w:val="28"/>
                                <w:szCs w:val="28"/>
                              </w:rPr>
                              <w:t xml:space="preserve"> – </w:t>
                            </w:r>
                            <w:r w:rsidRPr="00E547FD">
                              <w:rPr>
                                <w:rFonts w:cs="David" w:hint="cs"/>
                                <w:color w:val="auto"/>
                                <w:sz w:val="28"/>
                                <w:szCs w:val="28"/>
                                <w:rtl/>
                              </w:rPr>
                              <w:t>אך לדעתי הסיפור אמנם יפה וגם אם אינו נכון שם המשפחה הקודם היה גלוברמן).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372" o:spid="_x0000_s1049" type="#_x0000_t176" alt="Cover text" style="position:absolute;margin-left:209.1pt;margin-top:201.6pt;width:272.25pt;height:299.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" filled="f" stroked="f" strokeweight=".5pt">
                <v:textbox>
                  <w:txbxContent>
                    <w:p w:rsidR="00E547FD" w:rsidRPr="00E547FD" w:rsidRDefault="001A758D" w:rsidP="00E547FD">
                      <w:pPr>
                        <w:bidi/>
                        <w:rPr>
                          <w:rFonts w:cs="David"/>
                          <w:color w:val="auto"/>
                          <w:sz w:val="28"/>
                          <w:szCs w:val="28"/>
                          <w:rtl/>
                        </w:rPr>
                      </w:pPr>
                      <w:r w:rsidRPr="00E547FD">
                        <w:rPr>
                          <w:rFonts w:cs="David" w:hint="cs"/>
                          <w:color w:val="auto"/>
                          <w:sz w:val="28"/>
                          <w:szCs w:val="28"/>
                          <w:rtl/>
                        </w:rPr>
                        <w:t>תש</w:t>
                      </w:r>
                      <w:r w:rsidRPr="00E547FD">
                        <w:rPr>
                          <w:rFonts w:cs="David" w:hint="cs"/>
                          <w:color w:val="auto"/>
                          <w:sz w:val="28"/>
                          <w:szCs w:val="28"/>
                          <w:rtl/>
                          <w:lang w:bidi="he-IL"/>
                        </w:rPr>
                        <w:t>ובה</w:t>
                      </w:r>
                      <w:r w:rsidR="00E547FD" w:rsidRPr="00E547FD">
                        <w:rPr>
                          <w:rFonts w:cs="David" w:hint="cs"/>
                          <w:color w:val="auto"/>
                          <w:sz w:val="28"/>
                          <w:szCs w:val="28"/>
                          <w:rtl/>
                        </w:rPr>
                        <w:t xml:space="preserve"> </w:t>
                      </w:r>
                      <w:r w:rsidR="00E547FD" w:rsidRPr="00E547FD">
                        <w:rPr>
                          <w:rFonts w:cs="David" w:hint="cs"/>
                          <w:color w:val="auto"/>
                          <w:sz w:val="28"/>
                          <w:szCs w:val="28"/>
                          <w:rtl/>
                        </w:rPr>
                        <w:t>ב</w:t>
                      </w:r>
                      <w:hyperlink r:id="rId22" w:tooltip="מלחמת העולם הראשונה" w:history="1">
                        <w:r w:rsidR="00E547FD" w:rsidRPr="00E547FD">
                          <w:rPr>
                            <w:rFonts w:cs="David" w:hint="cs"/>
                            <w:color w:val="auto"/>
                            <w:sz w:val="28"/>
                            <w:szCs w:val="28"/>
                            <w:rtl/>
                          </w:rPr>
                          <w:t>מלחמת העולם הראשונה</w:t>
                        </w:r>
                      </w:hyperlink>
                      <w:r w:rsidR="00E547FD" w:rsidRPr="00E547FD">
                        <w:rPr>
                          <w:rFonts w:cs="David" w:hint="cs"/>
                          <w:color w:val="auto"/>
                          <w:sz w:val="28"/>
                          <w:szCs w:val="28"/>
                          <w:rtl/>
                        </w:rPr>
                        <w:t xml:space="preserve"> רבי שלמה יוסף עזר ליהודים רבים להתחמק משרות בצבא </w:t>
                      </w:r>
                      <w:hyperlink r:id="rId23" w:tooltip="האימפריה העות'מאנית" w:history="1">
                        <w:r w:rsidR="00E547FD" w:rsidRPr="00E547FD">
                          <w:rPr>
                            <w:rFonts w:cs="David" w:hint="cs"/>
                            <w:color w:val="auto"/>
                            <w:sz w:val="28"/>
                            <w:szCs w:val="28"/>
                            <w:rtl/>
                          </w:rPr>
                          <w:t>העות'מאני</w:t>
                        </w:r>
                      </w:hyperlink>
                      <w:r w:rsidR="00E547FD" w:rsidRPr="00E547FD">
                        <w:rPr>
                          <w:rFonts w:cs="David" w:hint="cs"/>
                          <w:color w:val="auto"/>
                          <w:sz w:val="28"/>
                          <w:szCs w:val="28"/>
                          <w:rtl/>
                        </w:rPr>
                        <w:t xml:space="preserve"> והיה מעורב בעזרה למחתרת </w:t>
                      </w:r>
                      <w:hyperlink r:id="rId24" w:tooltip="ניל&quot;י" w:history="1">
                        <w:r w:rsidR="00E547FD" w:rsidRPr="00E547FD">
                          <w:rPr>
                            <w:rFonts w:cs="David" w:hint="cs"/>
                            <w:color w:val="auto"/>
                            <w:sz w:val="28"/>
                            <w:szCs w:val="28"/>
                            <w:rtl/>
                          </w:rPr>
                          <w:t>ניל"י</w:t>
                        </w:r>
                      </w:hyperlink>
                      <w:r w:rsidR="00E547FD" w:rsidRPr="00E547FD">
                        <w:rPr>
                          <w:rFonts w:cs="David" w:hint="cs"/>
                          <w:color w:val="auto"/>
                          <w:sz w:val="28"/>
                          <w:szCs w:val="28"/>
                          <w:rtl/>
                        </w:rPr>
                        <w:t>. לאחר שהלשינו עליו, הוא נעצר והועבר ל</w:t>
                      </w:r>
                      <w:hyperlink r:id="rId25" w:tooltip="כלא עכו" w:history="1">
                        <w:r w:rsidR="00E547FD" w:rsidRPr="00E547FD">
                          <w:rPr>
                            <w:rFonts w:cs="David" w:hint="cs"/>
                            <w:color w:val="auto"/>
                            <w:sz w:val="28"/>
                            <w:szCs w:val="28"/>
                            <w:rtl/>
                          </w:rPr>
                          <w:t>כלא עכו</w:t>
                        </w:r>
                      </w:hyperlink>
                      <w:r w:rsidR="00E547FD" w:rsidRPr="00E547FD">
                        <w:rPr>
                          <w:rFonts w:cs="David" w:hint="cs"/>
                          <w:color w:val="auto"/>
                          <w:sz w:val="28"/>
                          <w:szCs w:val="28"/>
                          <w:rtl/>
                        </w:rPr>
                        <w:t>. הוא חשש שגזר-דינו יהיה מוות והחליט לברוח מהכלא. הוא ברח והגיע ל</w:t>
                      </w:r>
                      <w:hyperlink r:id="rId26" w:tooltip="יפו" w:history="1">
                        <w:r w:rsidR="00E547FD" w:rsidRPr="00E547FD">
                          <w:rPr>
                            <w:rFonts w:cs="David" w:hint="cs"/>
                            <w:color w:val="auto"/>
                            <w:sz w:val="28"/>
                            <w:szCs w:val="28"/>
                            <w:rtl/>
                          </w:rPr>
                          <w:t>יפו</w:t>
                        </w:r>
                      </w:hyperlink>
                      <w:r w:rsidR="00E547FD" w:rsidRPr="00E547FD">
                        <w:rPr>
                          <w:rFonts w:cs="David" w:hint="cs"/>
                          <w:color w:val="auto"/>
                          <w:sz w:val="28"/>
                          <w:szCs w:val="28"/>
                          <w:rtl/>
                        </w:rPr>
                        <w:t xml:space="preserve"> שם פגש ערבי וקנה ממנו את ה</w:t>
                      </w:r>
                      <w:hyperlink r:id="rId27" w:tooltip="דרכון" w:history="1">
                        <w:r w:rsidR="00E547FD" w:rsidRPr="00E547FD">
                          <w:rPr>
                            <w:rFonts w:cs="David" w:hint="cs"/>
                            <w:color w:val="auto"/>
                            <w:sz w:val="28"/>
                            <w:szCs w:val="28"/>
                            <w:rtl/>
                          </w:rPr>
                          <w:t>דרכון</w:t>
                        </w:r>
                      </w:hyperlink>
                      <w:r w:rsidR="00E547FD" w:rsidRPr="00E547FD">
                        <w:rPr>
                          <w:rFonts w:cs="David" w:hint="cs"/>
                          <w:color w:val="auto"/>
                          <w:sz w:val="28"/>
                          <w:szCs w:val="28"/>
                          <w:rtl/>
                        </w:rPr>
                        <w:t xml:space="preserve"> שלו.</w:t>
                      </w:r>
                    </w:p>
                    <w:p w:rsidR="001A758D" w:rsidRPr="00E547FD" w:rsidRDefault="00E547FD" w:rsidP="00E547FD">
                      <w:pPr>
                        <w:bidi/>
                        <w:rPr>
                          <w:rFonts w:hint="cs"/>
                          <w:color w:val="auto"/>
                          <w:rtl/>
                        </w:rPr>
                      </w:pPr>
                      <w:r w:rsidRPr="00E547FD">
                        <w:rPr>
                          <w:rFonts w:cs="David" w:hint="cs"/>
                          <w:color w:val="auto"/>
                          <w:sz w:val="28"/>
                          <w:szCs w:val="28"/>
                          <w:rtl/>
                        </w:rPr>
                        <w:t xml:space="preserve">שמו של הערבי היה "אליהו" (אליג'ה) ובדרכון היה רשום </w:t>
                      </w:r>
                      <w:r w:rsidRPr="00E547FD">
                        <w:rPr>
                          <w:rFonts w:cs="David" w:hint="cs"/>
                          <w:color w:val="auto"/>
                          <w:sz w:val="28"/>
                          <w:szCs w:val="28"/>
                        </w:rPr>
                        <w:t>Eliageh</w:t>
                      </w:r>
                      <w:r w:rsidRPr="00E547FD">
                        <w:rPr>
                          <w:rFonts w:cs="David" w:hint="cs"/>
                          <w:color w:val="auto"/>
                          <w:sz w:val="28"/>
                          <w:szCs w:val="28"/>
                          <w:rtl/>
                        </w:rPr>
                        <w:t>. וכך שינה את משפחתו מגלוברמן לאליאך, שפירושו "רק אלי". בדרך זה נעלם שמו המקורי והטורקים פסקו מלחפש אחריו (רבים במשפחה מפקפקים בסיפור לא ידוע זה</w:t>
                      </w:r>
                      <w:r w:rsidRPr="00E547FD">
                        <w:rPr>
                          <w:rFonts w:cs="David"/>
                          <w:color w:val="auto"/>
                          <w:sz w:val="28"/>
                          <w:szCs w:val="28"/>
                        </w:rPr>
                        <w:t xml:space="preserve"> – </w:t>
                      </w:r>
                      <w:r w:rsidRPr="00E547FD">
                        <w:rPr>
                          <w:rFonts w:cs="David" w:hint="cs"/>
                          <w:color w:val="auto"/>
                          <w:sz w:val="28"/>
                          <w:szCs w:val="28"/>
                          <w:rtl/>
                        </w:rPr>
                        <w:t>אך לדעתי הסיפור אמנם יפה וגם אם אינו נכון שם המשפחה הקודם היה גלוברמן).</w:t>
                      </w: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17632" behindDoc="0" locked="1" layoutInCell="1" allowOverlap="1" wp14:anchorId="1AE02831" wp14:editId="247291C8">
                <wp:simplePos x="0" y="0"/>
                <wp:positionH relativeFrom="page">
                  <wp:posOffset>3536315</wp:posOffset>
                </wp:positionH>
                <wp:positionV relativeFrom="page">
                  <wp:posOffset>2199640</wp:posOffset>
                </wp:positionV>
                <wp:extent cx="2258060" cy="425450"/>
                <wp:effectExtent l="0" t="0" r="0" b="0"/>
                <wp:wrapThrough wrapText="bothSides">
                  <wp:wrapPolygon edited="0">
                    <wp:start x="729" y="967"/>
                    <wp:lineTo x="729" y="19343"/>
                    <wp:lineTo x="20774" y="19343"/>
                    <wp:lineTo x="20774" y="967"/>
                    <wp:lineTo x="729" y="967"/>
                  </wp:wrapPolygon>
                </wp:wrapThrough>
                <wp:docPr id="11373" name="Text Box 11373" descr="Cover text"/>
                <wp:cNvGraphicFramePr/>
                <a:graphic xmlns:a="http://schemas.openxmlformats.org/drawingml/2006/main">
                  <a:graphicData uri="http://schemas.microsoft.com/office/word/2010/wordprocessingShape">
                    <wps:wsp>
                      <wps:cNvSpPr txBox="1"/>
                      <wps:spPr>
                        <a:xfrm>
                          <a:off x="0" y="0"/>
                          <a:ext cx="22580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E547FD" w:rsidP="00E547FD">
                            <w:pPr>
                              <w:pStyle w:val="Heading1"/>
                              <w:bidi/>
                              <w:jc w:val="left"/>
                              <w:rPr>
                                <w:rFonts w:hint="cs"/>
                                <w:rtl/>
                                <w:lang w:bidi="he-IL"/>
                              </w:rPr>
                            </w:pPr>
                            <w:r w:rsidRPr="00F320CF">
                              <w:rPr>
                                <w:rFonts w:cs="David" w:hint="cs"/>
                                <w:rtl/>
                              </w:rPr>
                              <w:t>מה מקור השם אליאך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373" o:spid="_x0000_s1050" type="#_x0000_t176" alt="Cover text" style="position:absolute;margin-left:278.45pt;margin-top:173.2pt;width:177.8pt;height:33.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" filled="f" stroked="f" strokeweight=".5pt">
                <v:textbox>
                  <w:txbxContent>
                    <w:p w:rsidR="001A758D" w:rsidRDefault="00E547FD" w:rsidP="00E547FD">
                      <w:pPr>
                        <w:pStyle w:val="Heading1"/>
                        <w:bidi/>
                        <w:jc w:val="left"/>
                        <w:rPr>
                          <w:rFonts w:hint="cs"/>
                          <w:rtl/>
                          <w:lang w:bidi="he-IL"/>
                        </w:rPr>
                      </w:pPr>
                      <w:r w:rsidRPr="00F320CF">
                        <w:rPr>
                          <w:rFonts w:cs="David" w:hint="cs"/>
                          <w:rtl/>
                        </w:rPr>
                        <w:t>מה מקור השם אליאך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15584"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374"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375"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76" name="Freeform 11376"/>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77" name="Freeform 11377"/>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78" name="Freeform 11378"/>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79" name="Freeform 11379"/>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80" name="Freeform 11380"/>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81" name="Freeform 11381"/>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2E5C4A4" id="Group 4" o:spid="_x0000_s1026" alt="Inside with colorful design" style="position:absolute;margin-left:81.3pt;margin-top:111.1pt;width:418.25pt;height:322.8pt;rotation:-90;z-index:-251600896;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" filled="f" stroked="f">
                  <o:lock v:ext="edit" aspectratio="t" text="t"/>
                </v:rect>
                <v:shape id="Freeform 11376"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377"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378"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379"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380"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381"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16608" behindDoc="0" locked="1" layoutInCell="1" allowOverlap="1" wp14:anchorId="05084FEF" wp14:editId="2AEF4949">
                <wp:simplePos x="0" y="0"/>
                <wp:positionH relativeFrom="page">
                  <wp:posOffset>3667125</wp:posOffset>
                </wp:positionH>
                <wp:positionV relativeFrom="page">
                  <wp:posOffset>1640840</wp:posOffset>
                </wp:positionV>
                <wp:extent cx="1534160" cy="425450"/>
                <wp:effectExtent l="0" t="0" r="0" b="0"/>
                <wp:wrapThrough wrapText="bothSides">
                  <wp:wrapPolygon edited="0">
                    <wp:start x="1073" y="967"/>
                    <wp:lineTo x="1073" y="19343"/>
                    <wp:lineTo x="20384" y="19343"/>
                    <wp:lineTo x="20384" y="967"/>
                    <wp:lineTo x="1073" y="967"/>
                  </wp:wrapPolygon>
                </wp:wrapThrough>
                <wp:docPr id="11382" name="Text Box 11382"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E547FD">
                            <w:pPr>
                              <w:pStyle w:val="Heading1"/>
                              <w:bidi/>
                              <w:jc w:val="left"/>
                              <w:rPr>
                                <w:rFonts w:hint="cs"/>
                                <w:rtl/>
                                <w:lang w:bidi="he-IL"/>
                              </w:rPr>
                            </w:pPr>
                            <w:r>
                              <w:rPr>
                                <w:rFonts w:hint="cs"/>
                                <w:rtl/>
                                <w:lang w:bidi="he-IL"/>
                              </w:rPr>
                              <w:t xml:space="preserve">שאלה מספר </w:t>
                            </w:r>
                            <w:r w:rsidR="00E547FD">
                              <w:rPr>
                                <w:rFonts w:hint="cs"/>
                                <w:rtl/>
                                <w:lang w:bidi="he-I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382" o:spid="_x0000_s1051" type="#_x0000_t176" alt="Cover text" style="position:absolute;margin-left:288.75pt;margin-top:129.2pt;width:120.8pt;height:33.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" filled="f" stroked="f" strokeweight=".5pt">
                <v:textbox>
                  <w:txbxContent>
                    <w:p w:rsidR="001A758D" w:rsidRDefault="001A758D" w:rsidP="00E547FD">
                      <w:pPr>
                        <w:pStyle w:val="Heading1"/>
                        <w:bidi/>
                        <w:jc w:val="left"/>
                        <w:rPr>
                          <w:rFonts w:hint="cs"/>
                          <w:rtl/>
                          <w:lang w:bidi="he-IL"/>
                        </w:rPr>
                      </w:pPr>
                      <w:r>
                        <w:rPr>
                          <w:rFonts w:hint="cs"/>
                          <w:rtl/>
                          <w:lang w:bidi="he-IL"/>
                        </w:rPr>
                        <w:t xml:space="preserve">שאלה מספר </w:t>
                      </w:r>
                      <w:r w:rsidR="00E547FD">
                        <w:rPr>
                          <w:rFonts w:hint="cs"/>
                          <w:rtl/>
                          <w:lang w:bidi="he-IL"/>
                        </w:rPr>
                        <w:t>7</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pPr>
        <w:spacing w:after="200" w:line="276" w:lineRule="auto"/>
      </w:pP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726848" behindDoc="0" locked="1" layoutInCell="1" allowOverlap="1" wp14:anchorId="2849C22A" wp14:editId="30AA9342">
                <wp:simplePos x="0" y="0"/>
                <wp:positionH relativeFrom="page">
                  <wp:posOffset>3474720</wp:posOffset>
                </wp:positionH>
                <wp:positionV relativeFrom="page">
                  <wp:posOffset>3164205</wp:posOffset>
                </wp:positionV>
                <wp:extent cx="2670810" cy="1820545"/>
                <wp:effectExtent l="0" t="0" r="0" b="0"/>
                <wp:wrapThrough wrapText="bothSides">
                  <wp:wrapPolygon edited="0">
                    <wp:start x="1078" y="1130"/>
                    <wp:lineTo x="1078" y="20342"/>
                    <wp:lineTo x="20337" y="20342"/>
                    <wp:lineTo x="20337" y="1130"/>
                    <wp:lineTo x="1078" y="1130"/>
                  </wp:wrapPolygon>
                </wp:wrapThrough>
                <wp:docPr id="11386" name="Text Box 11386" descr="Cover text"/>
                <wp:cNvGraphicFramePr/>
                <a:graphic xmlns:a="http://schemas.openxmlformats.org/drawingml/2006/main">
                  <a:graphicData uri="http://schemas.microsoft.com/office/word/2010/wordprocessingShape">
                    <wps:wsp>
                      <wps:cNvSpPr txBox="1"/>
                      <wps:spPr>
                        <a:xfrm>
                          <a:off x="0" y="0"/>
                          <a:ext cx="2670810" cy="182054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Pr="00BF1F6D" w:rsidRDefault="001A758D" w:rsidP="00BF1F6D">
                            <w:pPr>
                              <w:bidi/>
                              <w:rPr>
                                <w:rFonts w:cs="David"/>
                                <w:color w:val="auto"/>
                                <w:sz w:val="28"/>
                                <w:szCs w:val="28"/>
                                <w:rtl/>
                              </w:rPr>
                            </w:pPr>
                            <w:r w:rsidRPr="00BF1F6D">
                              <w:rPr>
                                <w:rFonts w:cs="David" w:hint="cs"/>
                                <w:color w:val="auto"/>
                                <w:sz w:val="28"/>
                                <w:szCs w:val="28"/>
                                <w:rtl/>
                              </w:rPr>
                              <w:t>תש</w:t>
                            </w:r>
                            <w:r w:rsidRPr="00BF1F6D">
                              <w:rPr>
                                <w:rFonts w:cs="David" w:hint="cs"/>
                                <w:color w:val="auto"/>
                                <w:sz w:val="28"/>
                                <w:szCs w:val="28"/>
                                <w:rtl/>
                                <w:lang w:bidi="he-IL"/>
                              </w:rPr>
                              <w:t>ובה</w:t>
                            </w:r>
                            <w:r w:rsidR="00BF1F6D" w:rsidRPr="00BF1F6D">
                              <w:rPr>
                                <w:rFonts w:cs="David" w:hint="cs"/>
                                <w:color w:val="auto"/>
                                <w:sz w:val="28"/>
                                <w:szCs w:val="28"/>
                                <w:rtl/>
                              </w:rPr>
                              <w:t xml:space="preserve"> </w:t>
                            </w:r>
                            <w:r w:rsidR="00BF1F6D" w:rsidRPr="00BF1F6D">
                              <w:rPr>
                                <w:rFonts w:cs="David" w:hint="cs"/>
                                <w:color w:val="auto"/>
                                <w:sz w:val="28"/>
                                <w:szCs w:val="28"/>
                                <w:rtl/>
                              </w:rPr>
                              <w:t>לחם מרוח בשמן, מסביב מורחים שום ומגרדים עגבניה מעל. הלחם שימש את משפחת נשרי בירושלים בזמן המצור על העיר</w:t>
                            </w:r>
                            <w:r w:rsidRPr="00BF1F6D">
                              <w:rPr>
                                <w:rFonts w:cs="David" w:hint="cs"/>
                                <w:color w:val="auto"/>
                                <w:sz w:val="28"/>
                                <w:szCs w:val="28"/>
                                <w:rtl/>
                              </w:rPr>
                              <w:t>.</w:t>
                            </w:r>
                          </w:p>
                          <w:p w:rsidR="001A758D" w:rsidRPr="00BF1F6D"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386" o:spid="_x0000_s1052" type="#_x0000_t176" alt="Cover text" style="position:absolute;margin-left:273.6pt;margin-top:249.15pt;width:210.3pt;height:143.3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" filled="f" stroked="f" strokeweight=".5pt">
                <v:textbox>
                  <w:txbxContent>
                    <w:p w:rsidR="001A758D" w:rsidRPr="00BF1F6D" w:rsidRDefault="001A758D" w:rsidP="00BF1F6D">
                      <w:pPr>
                        <w:bidi/>
                        <w:rPr>
                          <w:rFonts w:cs="David"/>
                          <w:color w:val="auto"/>
                          <w:sz w:val="28"/>
                          <w:szCs w:val="28"/>
                          <w:rtl/>
                        </w:rPr>
                      </w:pPr>
                      <w:r w:rsidRPr="00BF1F6D">
                        <w:rPr>
                          <w:rFonts w:cs="David" w:hint="cs"/>
                          <w:color w:val="auto"/>
                          <w:sz w:val="28"/>
                          <w:szCs w:val="28"/>
                          <w:rtl/>
                        </w:rPr>
                        <w:t>תש</w:t>
                      </w:r>
                      <w:r w:rsidRPr="00BF1F6D">
                        <w:rPr>
                          <w:rFonts w:cs="David" w:hint="cs"/>
                          <w:color w:val="auto"/>
                          <w:sz w:val="28"/>
                          <w:szCs w:val="28"/>
                          <w:rtl/>
                          <w:lang w:bidi="he-IL"/>
                        </w:rPr>
                        <w:t>ובה</w:t>
                      </w:r>
                      <w:r w:rsidR="00BF1F6D" w:rsidRPr="00BF1F6D">
                        <w:rPr>
                          <w:rFonts w:cs="David" w:hint="cs"/>
                          <w:color w:val="auto"/>
                          <w:sz w:val="28"/>
                          <w:szCs w:val="28"/>
                          <w:rtl/>
                        </w:rPr>
                        <w:t xml:space="preserve"> </w:t>
                      </w:r>
                      <w:r w:rsidR="00BF1F6D" w:rsidRPr="00BF1F6D">
                        <w:rPr>
                          <w:rFonts w:cs="David" w:hint="cs"/>
                          <w:color w:val="auto"/>
                          <w:sz w:val="28"/>
                          <w:szCs w:val="28"/>
                          <w:rtl/>
                        </w:rPr>
                        <w:t>לחם מרוח בשמן, מסביב מורחים שום ומגרדים עגבניה מעל. הלחם שימש את משפחת נשרי בירושלים בזמן המצור על העיר</w:t>
                      </w:r>
                      <w:r w:rsidRPr="00BF1F6D">
                        <w:rPr>
                          <w:rFonts w:cs="David" w:hint="cs"/>
                          <w:color w:val="auto"/>
                          <w:sz w:val="28"/>
                          <w:szCs w:val="28"/>
                          <w:rtl/>
                        </w:rPr>
                        <w:t>.</w:t>
                      </w:r>
                    </w:p>
                    <w:p w:rsidR="001A758D" w:rsidRPr="00BF1F6D"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25824" behindDoc="0" locked="1" layoutInCell="1" allowOverlap="1" wp14:anchorId="1AE02831" wp14:editId="247291C8">
                <wp:simplePos x="0" y="0"/>
                <wp:positionH relativeFrom="page">
                  <wp:posOffset>2997200</wp:posOffset>
                </wp:positionH>
                <wp:positionV relativeFrom="page">
                  <wp:posOffset>2409190</wp:posOffset>
                </wp:positionV>
                <wp:extent cx="2893695" cy="425450"/>
                <wp:effectExtent l="0" t="0" r="0" b="0"/>
                <wp:wrapThrough wrapText="bothSides">
                  <wp:wrapPolygon edited="0">
                    <wp:start x="569" y="967"/>
                    <wp:lineTo x="569" y="19343"/>
                    <wp:lineTo x="20903" y="19343"/>
                    <wp:lineTo x="20903" y="967"/>
                    <wp:lineTo x="569" y="967"/>
                  </wp:wrapPolygon>
                </wp:wrapThrough>
                <wp:docPr id="11387" name="Text Box 11387" descr="Cover text"/>
                <wp:cNvGraphicFramePr/>
                <a:graphic xmlns:a="http://schemas.openxmlformats.org/drawingml/2006/main">
                  <a:graphicData uri="http://schemas.microsoft.com/office/word/2010/wordprocessingShape">
                    <wps:wsp>
                      <wps:cNvSpPr txBox="1"/>
                      <wps:spPr>
                        <a:xfrm>
                          <a:off x="0" y="0"/>
                          <a:ext cx="2893695"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BF1F6D" w:rsidP="00BF1F6D">
                            <w:pPr>
                              <w:pStyle w:val="Heading1"/>
                              <w:bidi/>
                              <w:jc w:val="left"/>
                              <w:rPr>
                                <w:rFonts w:hint="cs"/>
                                <w:rtl/>
                                <w:lang w:bidi="he-IL"/>
                              </w:rPr>
                            </w:pPr>
                            <w:r w:rsidRPr="00F320CF">
                              <w:rPr>
                                <w:rFonts w:cs="David" w:hint="cs"/>
                                <w:rtl/>
                              </w:rPr>
                              <w:t>מה זה</w:t>
                            </w:r>
                            <w:r>
                              <w:rPr>
                                <w:rFonts w:cs="David" w:hint="cs"/>
                                <w:rtl/>
                              </w:rPr>
                              <w:t xml:space="preserve"> המושג</w:t>
                            </w:r>
                            <w:r w:rsidRPr="00F320CF">
                              <w:rPr>
                                <w:rFonts w:cs="David" w:hint="cs"/>
                                <w:rtl/>
                              </w:rPr>
                              <w:t xml:space="preserve"> "לחם מלחמה"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387" o:spid="_x0000_s1053" type="#_x0000_t176" alt="Cover text" style="position:absolute;margin-left:236pt;margin-top:189.7pt;width:227.85pt;height:33.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" filled="f" stroked="f" strokeweight=".5pt">
                <v:textbox>
                  <w:txbxContent>
                    <w:p w:rsidR="001A758D" w:rsidRDefault="00BF1F6D" w:rsidP="00BF1F6D">
                      <w:pPr>
                        <w:pStyle w:val="Heading1"/>
                        <w:bidi/>
                        <w:jc w:val="left"/>
                        <w:rPr>
                          <w:rFonts w:hint="cs"/>
                          <w:rtl/>
                          <w:lang w:bidi="he-IL"/>
                        </w:rPr>
                      </w:pPr>
                      <w:r w:rsidRPr="00F320CF">
                        <w:rPr>
                          <w:rFonts w:cs="David" w:hint="cs"/>
                          <w:rtl/>
                        </w:rPr>
                        <w:t>מה זה</w:t>
                      </w:r>
                      <w:r>
                        <w:rPr>
                          <w:rFonts w:cs="David" w:hint="cs"/>
                          <w:rtl/>
                        </w:rPr>
                        <w:t xml:space="preserve"> המושג</w:t>
                      </w:r>
                      <w:r w:rsidRPr="00F320CF">
                        <w:rPr>
                          <w:rFonts w:cs="David" w:hint="cs"/>
                          <w:rtl/>
                        </w:rPr>
                        <w:t xml:space="preserve"> "לחם מלחמה"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23776"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388"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389"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90" name="Freeform 11390"/>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91" name="Freeform 11391"/>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92" name="Freeform 11392"/>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93" name="Freeform 11393"/>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394" name="Freeform 11394"/>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95" name="Freeform 11395"/>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F6DDA5" id="Group 4" o:spid="_x0000_s1026" alt="Inside with colorful design" style="position:absolute;margin-left:81.3pt;margin-top:111.1pt;width:418.25pt;height:322.8pt;rotation:-90;z-index:-251592704;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" filled="f" stroked="f">
                  <o:lock v:ext="edit" aspectratio="t" text="t"/>
                </v:rect>
                <v:shape id="Freeform 11390"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391"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392"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393"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394"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395"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24800"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396" name="Text Box 11396"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BF1F6D">
                            <w:pPr>
                              <w:pStyle w:val="Heading1"/>
                              <w:bidi/>
                              <w:jc w:val="left"/>
                              <w:rPr>
                                <w:rFonts w:hint="cs"/>
                                <w:rtl/>
                                <w:lang w:bidi="he-IL"/>
                              </w:rPr>
                            </w:pPr>
                            <w:r>
                              <w:rPr>
                                <w:rFonts w:hint="cs"/>
                                <w:rtl/>
                                <w:lang w:bidi="he-IL"/>
                              </w:rPr>
                              <w:t xml:space="preserve">שאלה מספר </w:t>
                            </w:r>
                            <w:r w:rsidR="00BF1F6D">
                              <w:rPr>
                                <w:rFonts w:hint="cs"/>
                                <w:rtl/>
                                <w:lang w:bidi="he-I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396" o:spid="_x0000_s1054" type="#_x0000_t176" alt="Cover text" style="position:absolute;margin-left:285pt;margin-top:158pt;width:120.8pt;height:33.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" filled="f" stroked="f" strokeweight=".5pt">
                <v:textbox>
                  <w:txbxContent>
                    <w:p w:rsidR="001A758D" w:rsidRDefault="001A758D" w:rsidP="00BF1F6D">
                      <w:pPr>
                        <w:pStyle w:val="Heading1"/>
                        <w:bidi/>
                        <w:jc w:val="left"/>
                        <w:rPr>
                          <w:rFonts w:hint="cs"/>
                          <w:rtl/>
                          <w:lang w:bidi="he-IL"/>
                        </w:rPr>
                      </w:pPr>
                      <w:r>
                        <w:rPr>
                          <w:rFonts w:hint="cs"/>
                          <w:rtl/>
                          <w:lang w:bidi="he-IL"/>
                        </w:rPr>
                        <w:t xml:space="preserve">שאלה מספר </w:t>
                      </w:r>
                      <w:r w:rsidR="00BF1F6D">
                        <w:rPr>
                          <w:rFonts w:hint="cs"/>
                          <w:rtl/>
                          <w:lang w:bidi="he-IL"/>
                        </w:rPr>
                        <w:t>8</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735040" behindDoc="0" locked="1" layoutInCell="1" allowOverlap="1" wp14:anchorId="2849C22A" wp14:editId="30AA9342">
                <wp:simplePos x="0" y="0"/>
                <wp:positionH relativeFrom="page">
                  <wp:posOffset>3512185</wp:posOffset>
                </wp:positionH>
                <wp:positionV relativeFrom="page">
                  <wp:posOffset>2885440</wp:posOffset>
                </wp:positionV>
                <wp:extent cx="2670810" cy="2631440"/>
                <wp:effectExtent l="0" t="0" r="0" b="0"/>
                <wp:wrapThrough wrapText="bothSides">
                  <wp:wrapPolygon edited="0">
                    <wp:start x="1387" y="1095"/>
                    <wp:lineTo x="1387" y="20328"/>
                    <wp:lineTo x="20029" y="20328"/>
                    <wp:lineTo x="20029" y="1095"/>
                    <wp:lineTo x="1387" y="1095"/>
                  </wp:wrapPolygon>
                </wp:wrapThrough>
                <wp:docPr id="11400" name="Text Box 11400" descr="Cover text"/>
                <wp:cNvGraphicFramePr/>
                <a:graphic xmlns:a="http://schemas.openxmlformats.org/drawingml/2006/main">
                  <a:graphicData uri="http://schemas.microsoft.com/office/word/2010/wordprocessingShape">
                    <wps:wsp>
                      <wps:cNvSpPr txBox="1"/>
                      <wps:spPr>
                        <a:xfrm>
                          <a:off x="0" y="0"/>
                          <a:ext cx="2670810" cy="263144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Pr="00527875" w:rsidRDefault="001A758D" w:rsidP="00527875">
                            <w:pPr>
                              <w:bidi/>
                              <w:rPr>
                                <w:rFonts w:cs="David"/>
                                <w:color w:val="auto"/>
                                <w:sz w:val="28"/>
                                <w:szCs w:val="28"/>
                                <w:rtl/>
                              </w:rPr>
                            </w:pPr>
                            <w:r w:rsidRPr="00527875">
                              <w:rPr>
                                <w:rFonts w:cs="David" w:hint="cs"/>
                                <w:color w:val="auto"/>
                                <w:sz w:val="28"/>
                                <w:szCs w:val="28"/>
                                <w:rtl/>
                              </w:rPr>
                              <w:t>תש</w:t>
                            </w:r>
                            <w:r w:rsidRPr="00527875">
                              <w:rPr>
                                <w:rFonts w:cs="David" w:hint="cs"/>
                                <w:color w:val="auto"/>
                                <w:sz w:val="28"/>
                                <w:szCs w:val="28"/>
                                <w:rtl/>
                                <w:lang w:bidi="he-IL"/>
                              </w:rPr>
                              <w:t>ובה</w:t>
                            </w:r>
                            <w:r w:rsidRPr="00527875">
                              <w:rPr>
                                <w:rFonts w:cs="David" w:hint="cs"/>
                                <w:color w:val="auto"/>
                                <w:sz w:val="28"/>
                                <w:szCs w:val="28"/>
                                <w:rtl/>
                              </w:rPr>
                              <w:t xml:space="preserve">: </w:t>
                            </w:r>
                            <w:r w:rsidR="00527875">
                              <w:rPr>
                                <w:rFonts w:cs="David" w:hint="cs"/>
                                <w:color w:val="auto"/>
                                <w:sz w:val="28"/>
                                <w:szCs w:val="28"/>
                                <w:rtl/>
                                <w:lang w:bidi="he-IL"/>
                              </w:rPr>
                              <w:t xml:space="preserve">זה </w:t>
                            </w:r>
                            <w:r w:rsidR="00527875" w:rsidRPr="00527875">
                              <w:rPr>
                                <w:rFonts w:cs="David" w:hint="cs"/>
                                <w:color w:val="auto"/>
                                <w:sz w:val="28"/>
                                <w:szCs w:val="28"/>
                                <w:rtl/>
                              </w:rPr>
                              <w:t>הבית ברחוב אברברנאל 25 בירושלים. בבית זה התגוררה משפחת יזרעאלי, דודה שורה האחות של סבתא מרים. נדמה לי שבזמן המלחמה משפחת נשרי התארחו שם. אגב סיפור מעניין ששמעתי ממשה יזרעאלי שהם השכירו חדר ל</w:t>
                            </w:r>
                            <w:r w:rsidR="00527875" w:rsidRPr="00527875">
                              <w:rPr>
                                <w:rFonts w:cs="David"/>
                                <w:color w:val="auto"/>
                                <w:sz w:val="28"/>
                                <w:szCs w:val="28"/>
                                <w:rtl/>
                              </w:rPr>
                              <w:t xml:space="preserve"> </w:t>
                            </w:r>
                            <w:r w:rsidR="00527875" w:rsidRPr="00527875">
                              <w:rPr>
                                <w:rFonts w:cs="David" w:hint="cs"/>
                                <w:color w:val="auto"/>
                                <w:sz w:val="28"/>
                                <w:szCs w:val="28"/>
                                <w:rtl/>
                              </w:rPr>
                              <w:t>י</w:t>
                            </w:r>
                            <w:r w:rsidR="00527875" w:rsidRPr="00527875">
                              <w:rPr>
                                <w:rFonts w:cs="David"/>
                                <w:color w:val="auto"/>
                                <w:sz w:val="28"/>
                                <w:szCs w:val="28"/>
                                <w:rtl/>
                              </w:rPr>
                              <w:t>ושב-ראש הכנסת הראשון</w:t>
                            </w:r>
                            <w:r w:rsidR="00527875" w:rsidRPr="00527875">
                              <w:rPr>
                                <w:rFonts w:cs="David"/>
                                <w:color w:val="auto"/>
                                <w:sz w:val="28"/>
                                <w:szCs w:val="28"/>
                              </w:rPr>
                              <w:t>, </w:t>
                            </w:r>
                            <w:hyperlink r:id="rId28" w:tooltip="יוסף שפרינצק" w:history="1">
                              <w:r w:rsidR="00527875" w:rsidRPr="00527875">
                                <w:rPr>
                                  <w:rFonts w:cs="David"/>
                                  <w:color w:val="auto"/>
                                  <w:sz w:val="28"/>
                                  <w:szCs w:val="28"/>
                                  <w:rtl/>
                                </w:rPr>
                                <w:t>יוסף שפרינצק</w:t>
                              </w:r>
                            </w:hyperlink>
                            <w:r w:rsidR="00527875" w:rsidRPr="00527875">
                              <w:rPr>
                                <w:rFonts w:cs="David" w:hint="cs"/>
                                <w:color w:val="auto"/>
                                <w:sz w:val="28"/>
                                <w:szCs w:val="28"/>
                                <w:rtl/>
                              </w:rPr>
                              <w:t>, מסתבר שאז היו הנבחרים קצת יותר צנועים מאשר בימנו.</w:t>
                            </w:r>
                          </w:p>
                          <w:p w:rsidR="001A758D" w:rsidRDefault="001A758D" w:rsidP="001A758D">
                            <w:pPr>
                              <w:pStyle w:val="Heading1"/>
                              <w:bidi/>
                              <w:jc w:val="left"/>
                              <w:rPr>
                                <w:rFonts w:hint="cs"/>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400" o:spid="_x0000_s1055" type="#_x0000_t176" alt="Cover text" style="position:absolute;margin-left:276.55pt;margin-top:227.2pt;width:210.3pt;height:207.2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" filled="f" stroked="f" strokeweight=".5pt">
                <v:textbox>
                  <w:txbxContent>
                    <w:p w:rsidR="001A758D" w:rsidRPr="00527875" w:rsidRDefault="001A758D" w:rsidP="00527875">
                      <w:pPr>
                        <w:bidi/>
                        <w:rPr>
                          <w:rFonts w:cs="David"/>
                          <w:color w:val="auto"/>
                          <w:sz w:val="28"/>
                          <w:szCs w:val="28"/>
                          <w:rtl/>
                        </w:rPr>
                      </w:pPr>
                      <w:r w:rsidRPr="00527875">
                        <w:rPr>
                          <w:rFonts w:cs="David" w:hint="cs"/>
                          <w:color w:val="auto"/>
                          <w:sz w:val="28"/>
                          <w:szCs w:val="28"/>
                          <w:rtl/>
                        </w:rPr>
                        <w:t>תש</w:t>
                      </w:r>
                      <w:r w:rsidRPr="00527875">
                        <w:rPr>
                          <w:rFonts w:cs="David" w:hint="cs"/>
                          <w:color w:val="auto"/>
                          <w:sz w:val="28"/>
                          <w:szCs w:val="28"/>
                          <w:rtl/>
                          <w:lang w:bidi="he-IL"/>
                        </w:rPr>
                        <w:t>ובה</w:t>
                      </w:r>
                      <w:r w:rsidRPr="00527875">
                        <w:rPr>
                          <w:rFonts w:cs="David" w:hint="cs"/>
                          <w:color w:val="auto"/>
                          <w:sz w:val="28"/>
                          <w:szCs w:val="28"/>
                          <w:rtl/>
                        </w:rPr>
                        <w:t xml:space="preserve">: </w:t>
                      </w:r>
                      <w:r w:rsidR="00527875">
                        <w:rPr>
                          <w:rFonts w:cs="David" w:hint="cs"/>
                          <w:color w:val="auto"/>
                          <w:sz w:val="28"/>
                          <w:szCs w:val="28"/>
                          <w:rtl/>
                          <w:lang w:bidi="he-IL"/>
                        </w:rPr>
                        <w:t xml:space="preserve">זה </w:t>
                      </w:r>
                      <w:r w:rsidR="00527875" w:rsidRPr="00527875">
                        <w:rPr>
                          <w:rFonts w:cs="David" w:hint="cs"/>
                          <w:color w:val="auto"/>
                          <w:sz w:val="28"/>
                          <w:szCs w:val="28"/>
                          <w:rtl/>
                        </w:rPr>
                        <w:t>הבית ברחוב אברברנאל 25 בירושלים. בבית זה התגוררה משפחת יזרעאלי, דודה שורה האחות של סבתא מרים. נדמה לי שבזמן המלחמה משפחת נשרי התארחו שם. אגב סיפור מעניין ששמעתי ממשה יזרעאלי שהם השכירו חדר ל</w:t>
                      </w:r>
                      <w:r w:rsidR="00527875" w:rsidRPr="00527875">
                        <w:rPr>
                          <w:rFonts w:cs="David"/>
                          <w:color w:val="auto"/>
                          <w:sz w:val="28"/>
                          <w:szCs w:val="28"/>
                          <w:rtl/>
                        </w:rPr>
                        <w:t xml:space="preserve"> </w:t>
                      </w:r>
                      <w:r w:rsidR="00527875" w:rsidRPr="00527875">
                        <w:rPr>
                          <w:rFonts w:cs="David" w:hint="cs"/>
                          <w:color w:val="auto"/>
                          <w:sz w:val="28"/>
                          <w:szCs w:val="28"/>
                          <w:rtl/>
                        </w:rPr>
                        <w:t>י</w:t>
                      </w:r>
                      <w:r w:rsidR="00527875" w:rsidRPr="00527875">
                        <w:rPr>
                          <w:rFonts w:cs="David"/>
                          <w:color w:val="auto"/>
                          <w:sz w:val="28"/>
                          <w:szCs w:val="28"/>
                          <w:rtl/>
                        </w:rPr>
                        <w:t>ושב-ראש הכנסת הראשון</w:t>
                      </w:r>
                      <w:r w:rsidR="00527875" w:rsidRPr="00527875">
                        <w:rPr>
                          <w:rFonts w:cs="David"/>
                          <w:color w:val="auto"/>
                          <w:sz w:val="28"/>
                          <w:szCs w:val="28"/>
                        </w:rPr>
                        <w:t>, </w:t>
                      </w:r>
                      <w:hyperlink r:id="rId29" w:tooltip="יוסף שפרינצק" w:history="1">
                        <w:r w:rsidR="00527875" w:rsidRPr="00527875">
                          <w:rPr>
                            <w:rFonts w:cs="David"/>
                            <w:color w:val="auto"/>
                            <w:sz w:val="28"/>
                            <w:szCs w:val="28"/>
                            <w:rtl/>
                          </w:rPr>
                          <w:t>יוסף שפרינצק</w:t>
                        </w:r>
                      </w:hyperlink>
                      <w:r w:rsidR="00527875" w:rsidRPr="00527875">
                        <w:rPr>
                          <w:rFonts w:cs="David" w:hint="cs"/>
                          <w:color w:val="auto"/>
                          <w:sz w:val="28"/>
                          <w:szCs w:val="28"/>
                          <w:rtl/>
                        </w:rPr>
                        <w:t>, מסתבר שאז היו הנבחרים קצת יותר צנועים מאשר בימנו.</w:t>
                      </w:r>
                    </w:p>
                    <w:p w:rsidR="001A758D" w:rsidRDefault="001A758D" w:rsidP="001A758D">
                      <w:pPr>
                        <w:pStyle w:val="Heading1"/>
                        <w:bidi/>
                        <w:jc w:val="left"/>
                        <w:rPr>
                          <w:rFonts w:hint="cs"/>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34016" behindDoc="0" locked="1" layoutInCell="1" allowOverlap="1" wp14:anchorId="1AE02831" wp14:editId="247291C8">
                <wp:simplePos x="0" y="0"/>
                <wp:positionH relativeFrom="page">
                  <wp:posOffset>3632200</wp:posOffset>
                </wp:positionH>
                <wp:positionV relativeFrom="page">
                  <wp:posOffset>2406650</wp:posOffset>
                </wp:positionV>
                <wp:extent cx="2258060" cy="425450"/>
                <wp:effectExtent l="0" t="0" r="0" b="0"/>
                <wp:wrapThrough wrapText="bothSides">
                  <wp:wrapPolygon edited="0">
                    <wp:start x="729" y="967"/>
                    <wp:lineTo x="729" y="19343"/>
                    <wp:lineTo x="20774" y="19343"/>
                    <wp:lineTo x="20774" y="967"/>
                    <wp:lineTo x="729" y="967"/>
                  </wp:wrapPolygon>
                </wp:wrapThrough>
                <wp:docPr id="11401" name="Text Box 11401" descr="Cover text"/>
                <wp:cNvGraphicFramePr/>
                <a:graphic xmlns:a="http://schemas.openxmlformats.org/drawingml/2006/main">
                  <a:graphicData uri="http://schemas.microsoft.com/office/word/2010/wordprocessingShape">
                    <wps:wsp>
                      <wps:cNvSpPr txBox="1"/>
                      <wps:spPr>
                        <a:xfrm>
                          <a:off x="0" y="0"/>
                          <a:ext cx="22580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527875" w:rsidP="00527875">
                            <w:pPr>
                              <w:pStyle w:val="Heading1"/>
                              <w:bidi/>
                              <w:jc w:val="left"/>
                              <w:rPr>
                                <w:rFonts w:hint="cs"/>
                                <w:rtl/>
                                <w:lang w:bidi="he-IL"/>
                              </w:rPr>
                            </w:pPr>
                            <w:r>
                              <w:rPr>
                                <w:rFonts w:cs="David" w:hint="cs"/>
                                <w:rtl/>
                              </w:rPr>
                              <w:t>מי גר בבנין שבתמונה</w:t>
                            </w:r>
                            <w:r w:rsidRPr="00F320CF">
                              <w:rPr>
                                <w:rFonts w:cs="David"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401" o:spid="_x0000_s1056" type="#_x0000_t176" alt="Cover text" style="position:absolute;margin-left:286pt;margin-top:189.5pt;width:177.8pt;height:3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" filled="f" stroked="f" strokeweight=".5pt">
                <v:textbox>
                  <w:txbxContent>
                    <w:p w:rsidR="001A758D" w:rsidRDefault="00527875" w:rsidP="00527875">
                      <w:pPr>
                        <w:pStyle w:val="Heading1"/>
                        <w:bidi/>
                        <w:jc w:val="left"/>
                        <w:rPr>
                          <w:rFonts w:hint="cs"/>
                          <w:rtl/>
                          <w:lang w:bidi="he-IL"/>
                        </w:rPr>
                      </w:pPr>
                      <w:r>
                        <w:rPr>
                          <w:rFonts w:cs="David" w:hint="cs"/>
                          <w:rtl/>
                        </w:rPr>
                        <w:t>מי גר בבנין שבתמונה</w:t>
                      </w:r>
                      <w:r w:rsidRPr="00F320CF">
                        <w:rPr>
                          <w:rFonts w:cs="David" w:hint="cs"/>
                          <w:rtl/>
                        </w:rPr>
                        <w:t xml:space="preserve">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31968"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402"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403"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04" name="Freeform 11404"/>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05" name="Freeform 11405"/>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06" name="Freeform 11406"/>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07" name="Freeform 11407"/>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08" name="Freeform 11408"/>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09" name="Freeform 11409"/>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4CEEE7" id="Group 4" o:spid="_x0000_s1026" alt="Inside with colorful design" style="position:absolute;margin-left:81.3pt;margin-top:111.1pt;width:418.25pt;height:322.8pt;rotation:-90;z-index:-251584512;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" filled="f" stroked="f">
                  <o:lock v:ext="edit" aspectratio="t" text="t"/>
                </v:rect>
                <v:shape id="Freeform 11404"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405"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406"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407"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408"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409"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32992"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410" name="Text Box 11410"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CD3D89">
                            <w:pPr>
                              <w:pStyle w:val="Heading1"/>
                              <w:bidi/>
                              <w:jc w:val="left"/>
                              <w:rPr>
                                <w:rFonts w:hint="cs"/>
                                <w:rtl/>
                                <w:lang w:bidi="he-IL"/>
                              </w:rPr>
                            </w:pPr>
                            <w:r>
                              <w:rPr>
                                <w:rFonts w:hint="cs"/>
                                <w:rtl/>
                                <w:lang w:bidi="he-IL"/>
                              </w:rPr>
                              <w:t xml:space="preserve">שאלה מספר </w:t>
                            </w:r>
                            <w:r w:rsidR="00CD3D89">
                              <w:rPr>
                                <w:rFonts w:hint="cs"/>
                                <w:rtl/>
                                <w:lang w:bidi="he-I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410" o:spid="_x0000_s1057" type="#_x0000_t176" alt="Cover text" style="position:absolute;margin-left:285pt;margin-top:158pt;width:120.8pt;height:33.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" filled="f" stroked="f" strokeweight=".5pt">
                <v:textbox>
                  <w:txbxContent>
                    <w:p w:rsidR="001A758D" w:rsidRDefault="001A758D" w:rsidP="00CD3D89">
                      <w:pPr>
                        <w:pStyle w:val="Heading1"/>
                        <w:bidi/>
                        <w:jc w:val="left"/>
                        <w:rPr>
                          <w:rFonts w:hint="cs"/>
                          <w:rtl/>
                          <w:lang w:bidi="he-IL"/>
                        </w:rPr>
                      </w:pPr>
                      <w:r>
                        <w:rPr>
                          <w:rFonts w:hint="cs"/>
                          <w:rtl/>
                          <w:lang w:bidi="he-IL"/>
                        </w:rPr>
                        <w:t xml:space="preserve">שאלה מספר </w:t>
                      </w:r>
                      <w:r w:rsidR="00CD3D89">
                        <w:rPr>
                          <w:rFonts w:hint="cs"/>
                          <w:rtl/>
                          <w:lang w:bidi="he-IL"/>
                        </w:rPr>
                        <w:t>9</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37088" behindDoc="0" locked="1" layoutInCell="1" allowOverlap="1" wp14:anchorId="38DB379B" wp14:editId="4CF11717">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411" name="Text Box 11411"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AC71F9">
                            <w:pPr>
                              <w:pStyle w:val="Heading1"/>
                              <w:bidi/>
                              <w:jc w:val="left"/>
                              <w:rPr>
                                <w:rFonts w:hint="cs"/>
                                <w:rtl/>
                                <w:lang w:bidi="he-IL"/>
                              </w:rPr>
                            </w:pPr>
                            <w:r>
                              <w:rPr>
                                <w:rFonts w:hint="cs"/>
                                <w:rtl/>
                                <w:lang w:bidi="he-IL"/>
                              </w:rPr>
                              <w:t xml:space="preserve">תמונה מספר </w:t>
                            </w:r>
                            <w:r w:rsidR="00AC71F9">
                              <w:rPr>
                                <w:rFonts w:hint="cs"/>
                                <w:rtl/>
                                <w:lang w:bidi="he-I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411" o:spid="_x0000_s1058" type="#_x0000_t176" alt="Cover text" style="position:absolute;margin-left:0;margin-top:122.85pt;width:120.8pt;height:33.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" filled="f" stroked="f" strokeweight=".5pt">
                <v:textbox>
                  <w:txbxContent>
                    <w:p w:rsidR="001A758D" w:rsidRDefault="001A758D" w:rsidP="00AC71F9">
                      <w:pPr>
                        <w:pStyle w:val="Heading1"/>
                        <w:bidi/>
                        <w:jc w:val="left"/>
                        <w:rPr>
                          <w:rFonts w:hint="cs"/>
                          <w:rtl/>
                          <w:lang w:bidi="he-IL"/>
                        </w:rPr>
                      </w:pPr>
                      <w:r>
                        <w:rPr>
                          <w:rFonts w:hint="cs"/>
                          <w:rtl/>
                          <w:lang w:bidi="he-IL"/>
                        </w:rPr>
                        <w:t xml:space="preserve">תמונה מספר </w:t>
                      </w:r>
                      <w:r w:rsidR="00AC71F9">
                        <w:rPr>
                          <w:rFonts w:hint="cs"/>
                          <w:rtl/>
                          <w:lang w:bidi="he-IL"/>
                        </w:rPr>
                        <w:t>9</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738112" behindDoc="1" locked="0" layoutInCell="1" allowOverlap="1" wp14:anchorId="37461DDF" wp14:editId="17F4D26D">
                <wp:simplePos x="0" y="0"/>
                <wp:positionH relativeFrom="margin">
                  <wp:align>center</wp:align>
                </wp:positionH>
                <wp:positionV relativeFrom="paragraph">
                  <wp:posOffset>1182720</wp:posOffset>
                </wp:positionV>
                <wp:extent cx="5227145" cy="3945608"/>
                <wp:effectExtent l="0" t="6985" r="5080" b="5080"/>
                <wp:wrapNone/>
                <wp:docPr id="11412" name="Freeform 1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45113A19" id="Freeform 11412" o:spid="_x0000_s1026" style="position:absolute;margin-left:0;margin-top:93.15pt;width:411.6pt;height:310.7pt;rotation:-90;z-index:-251578368;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304652">
      <w:pPr>
        <w:spacing w:after="200" w:line="276" w:lineRule="auto"/>
      </w:pPr>
      <w:r>
        <w:rPr>
          <w:noProof/>
          <w:lang w:eastAsia="en-US" w:bidi="he-IL"/>
        </w:rPr>
        <w:drawing>
          <wp:anchor distT="0" distB="0" distL="114300" distR="114300" simplePos="0" relativeHeight="251899904" behindDoc="0" locked="0" layoutInCell="1" allowOverlap="1">
            <wp:simplePos x="0" y="0"/>
            <wp:positionH relativeFrom="margin">
              <wp:align>center</wp:align>
            </wp:positionH>
            <wp:positionV relativeFrom="paragraph">
              <wp:posOffset>1055564</wp:posOffset>
            </wp:positionV>
            <wp:extent cx="3624614" cy="2638585"/>
            <wp:effectExtent l="0" t="0" r="0" b="9525"/>
            <wp:wrapSquare wrapText="bothSides"/>
            <wp:docPr id="11682" name="Picture 1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 name="אברבנאל-25-ירושלים.png"/>
                    <pic:cNvPicPr/>
                  </pic:nvPicPr>
                  <pic:blipFill>
                    <a:blip r:embed="rId30"/>
                    <a:stretch>
                      <a:fillRect/>
                    </a:stretch>
                  </pic:blipFill>
                  <pic:spPr>
                    <a:xfrm>
                      <a:off x="0" y="0"/>
                      <a:ext cx="3624614" cy="2638585"/>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43232" behindDoc="0" locked="1" layoutInCell="1" allowOverlap="1" wp14:anchorId="2849C22A" wp14:editId="30AA9342">
                <wp:simplePos x="0" y="0"/>
                <wp:positionH relativeFrom="page">
                  <wp:posOffset>3474720</wp:posOffset>
                </wp:positionH>
                <wp:positionV relativeFrom="page">
                  <wp:posOffset>3164205</wp:posOffset>
                </wp:positionV>
                <wp:extent cx="2670810" cy="1955800"/>
                <wp:effectExtent l="0" t="0" r="0" b="0"/>
                <wp:wrapThrough wrapText="bothSides">
                  <wp:wrapPolygon edited="0">
                    <wp:start x="1233" y="1052"/>
                    <wp:lineTo x="1233" y="20408"/>
                    <wp:lineTo x="20337" y="20408"/>
                    <wp:lineTo x="20337" y="1052"/>
                    <wp:lineTo x="1233" y="1052"/>
                  </wp:wrapPolygon>
                </wp:wrapThrough>
                <wp:docPr id="11414" name="Text Box 11414" descr="Cover text"/>
                <wp:cNvGraphicFramePr/>
                <a:graphic xmlns:a="http://schemas.openxmlformats.org/drawingml/2006/main">
                  <a:graphicData uri="http://schemas.microsoft.com/office/word/2010/wordprocessingShape">
                    <wps:wsp>
                      <wps:cNvSpPr txBox="1"/>
                      <wps:spPr>
                        <a:xfrm>
                          <a:off x="0" y="0"/>
                          <a:ext cx="2670810" cy="195580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Pr="007F23D3" w:rsidRDefault="001A758D" w:rsidP="009172CC">
                            <w:pPr>
                              <w:bidi/>
                              <w:rPr>
                                <w:rFonts w:cs="David"/>
                                <w:color w:val="auto"/>
                                <w:sz w:val="28"/>
                                <w:szCs w:val="28"/>
                                <w:rtl/>
                                <w:lang w:bidi="he-IL"/>
                              </w:rPr>
                            </w:pPr>
                            <w:r w:rsidRPr="007F23D3">
                              <w:rPr>
                                <w:rFonts w:cs="David" w:hint="cs"/>
                                <w:color w:val="auto"/>
                                <w:sz w:val="28"/>
                                <w:szCs w:val="28"/>
                                <w:rtl/>
                              </w:rPr>
                              <w:t>תש</w:t>
                            </w:r>
                            <w:r w:rsidRPr="007F23D3">
                              <w:rPr>
                                <w:rFonts w:cs="David" w:hint="cs"/>
                                <w:color w:val="auto"/>
                                <w:sz w:val="28"/>
                                <w:szCs w:val="28"/>
                                <w:rtl/>
                                <w:lang w:bidi="he-IL"/>
                              </w:rPr>
                              <w:t>ובה</w:t>
                            </w:r>
                            <w:r w:rsidRPr="007F23D3">
                              <w:rPr>
                                <w:rFonts w:cs="David" w:hint="cs"/>
                                <w:color w:val="auto"/>
                                <w:sz w:val="28"/>
                                <w:szCs w:val="28"/>
                                <w:rtl/>
                              </w:rPr>
                              <w:t xml:space="preserve">: </w:t>
                            </w:r>
                            <w:r w:rsidRPr="007F23D3">
                              <w:rPr>
                                <w:rFonts w:cs="David" w:hint="cs"/>
                                <w:color w:val="auto"/>
                                <w:sz w:val="28"/>
                                <w:szCs w:val="28"/>
                                <w:rtl/>
                                <w:lang w:bidi="he-IL"/>
                              </w:rPr>
                              <w:t xml:space="preserve">זהו </w:t>
                            </w:r>
                            <w:r w:rsidR="009172CC" w:rsidRPr="007F23D3">
                              <w:rPr>
                                <w:rFonts w:cs="David" w:hint="cs"/>
                                <w:color w:val="auto"/>
                                <w:sz w:val="28"/>
                                <w:szCs w:val="28"/>
                                <w:rtl/>
                              </w:rPr>
                              <w:t>ר' שלמה יוסף אליאך ז"ל סבא של סבתא מרים.</w:t>
                            </w:r>
                            <w:r w:rsidR="009172CC" w:rsidRPr="007F23D3">
                              <w:rPr>
                                <w:rFonts w:cs="David" w:hint="cs"/>
                                <w:color w:val="auto"/>
                                <w:sz w:val="28"/>
                                <w:szCs w:val="28"/>
                                <w:rtl/>
                                <w:lang w:bidi="he-IL"/>
                              </w:rPr>
                              <w:t xml:space="preserve"> עשה הרבה מעשה חסד בחייו. הוא גידל את סבתא מרים ואחותה שרה (דודה שורה). שידך וחיתן את סבתא מרים לסבא יוסף ונתן לזוג גם נדוניה. סבא יוסף עבד אצלו ב"בית התבשיל". </w:t>
                            </w:r>
                          </w:p>
                          <w:p w:rsidR="001A758D" w:rsidRPr="007F23D3"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414" o:spid="_x0000_s1059" type="#_x0000_t176" alt="Cover text" style="position:absolute;margin-left:273.6pt;margin-top:249.15pt;width:210.3pt;height:154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" filled="f" stroked="f" strokeweight=".5pt">
                <v:textbox>
                  <w:txbxContent>
                    <w:p w:rsidR="001A758D" w:rsidRPr="007F23D3" w:rsidRDefault="001A758D" w:rsidP="009172CC">
                      <w:pPr>
                        <w:bidi/>
                        <w:rPr>
                          <w:rFonts w:cs="David"/>
                          <w:color w:val="auto"/>
                          <w:sz w:val="28"/>
                          <w:szCs w:val="28"/>
                          <w:rtl/>
                          <w:lang w:bidi="he-IL"/>
                        </w:rPr>
                      </w:pPr>
                      <w:r w:rsidRPr="007F23D3">
                        <w:rPr>
                          <w:rFonts w:cs="David" w:hint="cs"/>
                          <w:color w:val="auto"/>
                          <w:sz w:val="28"/>
                          <w:szCs w:val="28"/>
                          <w:rtl/>
                        </w:rPr>
                        <w:t>תש</w:t>
                      </w:r>
                      <w:r w:rsidRPr="007F23D3">
                        <w:rPr>
                          <w:rFonts w:cs="David" w:hint="cs"/>
                          <w:color w:val="auto"/>
                          <w:sz w:val="28"/>
                          <w:szCs w:val="28"/>
                          <w:rtl/>
                          <w:lang w:bidi="he-IL"/>
                        </w:rPr>
                        <w:t>ובה</w:t>
                      </w:r>
                      <w:r w:rsidRPr="007F23D3">
                        <w:rPr>
                          <w:rFonts w:cs="David" w:hint="cs"/>
                          <w:color w:val="auto"/>
                          <w:sz w:val="28"/>
                          <w:szCs w:val="28"/>
                          <w:rtl/>
                        </w:rPr>
                        <w:t xml:space="preserve">: </w:t>
                      </w:r>
                      <w:r w:rsidRPr="007F23D3">
                        <w:rPr>
                          <w:rFonts w:cs="David" w:hint="cs"/>
                          <w:color w:val="auto"/>
                          <w:sz w:val="28"/>
                          <w:szCs w:val="28"/>
                          <w:rtl/>
                          <w:lang w:bidi="he-IL"/>
                        </w:rPr>
                        <w:t xml:space="preserve">זהו </w:t>
                      </w:r>
                      <w:r w:rsidR="009172CC" w:rsidRPr="007F23D3">
                        <w:rPr>
                          <w:rFonts w:cs="David" w:hint="cs"/>
                          <w:color w:val="auto"/>
                          <w:sz w:val="28"/>
                          <w:szCs w:val="28"/>
                          <w:rtl/>
                        </w:rPr>
                        <w:t>ר' שלמה יוסף אליאך ז"ל סבא של סבתא מרים.</w:t>
                      </w:r>
                      <w:r w:rsidR="009172CC" w:rsidRPr="007F23D3">
                        <w:rPr>
                          <w:rFonts w:cs="David" w:hint="cs"/>
                          <w:color w:val="auto"/>
                          <w:sz w:val="28"/>
                          <w:szCs w:val="28"/>
                          <w:rtl/>
                          <w:lang w:bidi="he-IL"/>
                        </w:rPr>
                        <w:t xml:space="preserve"> עשה הרבה מעשה חסד בחייו. הוא גידל את סבתא מרים ואחותה שרה (דודה שורה). שידך וחיתן את סבתא מרים לסבא יוסף ונתן לזוג גם נדוניה. סבא יוסף עבד אצלו ב"בית התבשיל". </w:t>
                      </w:r>
                    </w:p>
                    <w:p w:rsidR="001A758D" w:rsidRPr="007F23D3"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42208" behindDoc="0" locked="1" layoutInCell="1" allowOverlap="1" wp14:anchorId="1AE02831" wp14:editId="247291C8">
                <wp:simplePos x="0" y="0"/>
                <wp:positionH relativeFrom="page">
                  <wp:posOffset>3632200</wp:posOffset>
                </wp:positionH>
                <wp:positionV relativeFrom="page">
                  <wp:posOffset>2406650</wp:posOffset>
                </wp:positionV>
                <wp:extent cx="2258060" cy="425450"/>
                <wp:effectExtent l="0" t="0" r="0" b="0"/>
                <wp:wrapThrough wrapText="bothSides">
                  <wp:wrapPolygon edited="0">
                    <wp:start x="729" y="967"/>
                    <wp:lineTo x="729" y="19343"/>
                    <wp:lineTo x="20774" y="19343"/>
                    <wp:lineTo x="20774" y="967"/>
                    <wp:lineTo x="729" y="967"/>
                  </wp:wrapPolygon>
                </wp:wrapThrough>
                <wp:docPr id="11415" name="Text Box 11415" descr="Cover text"/>
                <wp:cNvGraphicFramePr/>
                <a:graphic xmlns:a="http://schemas.openxmlformats.org/drawingml/2006/main">
                  <a:graphicData uri="http://schemas.microsoft.com/office/word/2010/wordprocessingShape">
                    <wps:wsp>
                      <wps:cNvSpPr txBox="1"/>
                      <wps:spPr>
                        <a:xfrm>
                          <a:off x="0" y="0"/>
                          <a:ext cx="22580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9172CC" w:rsidP="009172CC">
                            <w:pPr>
                              <w:pStyle w:val="Heading1"/>
                              <w:bidi/>
                              <w:jc w:val="left"/>
                              <w:rPr>
                                <w:rFonts w:hint="cs"/>
                                <w:rtl/>
                                <w:lang w:bidi="he-IL"/>
                              </w:rPr>
                            </w:pPr>
                            <w:r w:rsidRPr="00F320CF">
                              <w:rPr>
                                <w:rFonts w:cs="David" w:hint="cs"/>
                                <w:rtl/>
                              </w:rPr>
                              <w:t>מי האיש שבתמונה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415" o:spid="_x0000_s1060" type="#_x0000_t176" alt="Cover text" style="position:absolute;margin-left:286pt;margin-top:189.5pt;width:177.8pt;height:33.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" filled="f" stroked="f" strokeweight=".5pt">
                <v:textbox>
                  <w:txbxContent>
                    <w:p w:rsidR="001A758D" w:rsidRDefault="009172CC" w:rsidP="009172CC">
                      <w:pPr>
                        <w:pStyle w:val="Heading1"/>
                        <w:bidi/>
                        <w:jc w:val="left"/>
                        <w:rPr>
                          <w:rFonts w:hint="cs"/>
                          <w:rtl/>
                          <w:lang w:bidi="he-IL"/>
                        </w:rPr>
                      </w:pPr>
                      <w:r w:rsidRPr="00F320CF">
                        <w:rPr>
                          <w:rFonts w:cs="David" w:hint="cs"/>
                          <w:rtl/>
                        </w:rPr>
                        <w:t>מי האיש שבתמונה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40160"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416"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417"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18" name="Freeform 11418"/>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19" name="Freeform 11419"/>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20" name="Freeform 11420"/>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21" name="Freeform 11421"/>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22" name="Freeform 11422"/>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23" name="Freeform 11423"/>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624847" id="Group 4" o:spid="_x0000_s1026" alt="Inside with colorful design" style="position:absolute;margin-left:81.3pt;margin-top:111.1pt;width:418.25pt;height:322.8pt;rotation:-90;z-index:-251576320;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" filled="f" stroked="f">
                  <o:lock v:ext="edit" aspectratio="t" text="t"/>
                </v:rect>
                <v:shape id="Freeform 11418"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419"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420"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421"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422"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423"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41184"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424" name="Text Box 11424"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9172CC">
                            <w:pPr>
                              <w:pStyle w:val="Heading1"/>
                              <w:bidi/>
                              <w:jc w:val="left"/>
                              <w:rPr>
                                <w:rFonts w:hint="cs"/>
                                <w:rtl/>
                                <w:lang w:bidi="he-IL"/>
                              </w:rPr>
                            </w:pPr>
                            <w:r>
                              <w:rPr>
                                <w:rFonts w:hint="cs"/>
                                <w:rtl/>
                                <w:lang w:bidi="he-IL"/>
                              </w:rPr>
                              <w:t xml:space="preserve">שאלה מספר </w:t>
                            </w:r>
                            <w:r w:rsidR="009172CC">
                              <w:rPr>
                                <w:rFonts w:hint="cs"/>
                                <w:rtl/>
                                <w:lang w:bidi="he-I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424" o:spid="_x0000_s1061" type="#_x0000_t176" alt="Cover text" style="position:absolute;margin-left:285pt;margin-top:158pt;width:120.8pt;height:33.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" filled="f" stroked="f" strokeweight=".5pt">
                <v:textbox>
                  <w:txbxContent>
                    <w:p w:rsidR="001A758D" w:rsidRDefault="001A758D" w:rsidP="009172CC">
                      <w:pPr>
                        <w:pStyle w:val="Heading1"/>
                        <w:bidi/>
                        <w:jc w:val="left"/>
                        <w:rPr>
                          <w:rFonts w:hint="cs"/>
                          <w:rtl/>
                          <w:lang w:bidi="he-IL"/>
                        </w:rPr>
                      </w:pPr>
                      <w:r>
                        <w:rPr>
                          <w:rFonts w:hint="cs"/>
                          <w:rtl/>
                          <w:lang w:bidi="he-IL"/>
                        </w:rPr>
                        <w:t xml:space="preserve">שאלה מספר </w:t>
                      </w:r>
                      <w:r w:rsidR="009172CC">
                        <w:rPr>
                          <w:rFonts w:hint="cs"/>
                          <w:rtl/>
                          <w:lang w:bidi="he-IL"/>
                        </w:rPr>
                        <w:t>10</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45280" behindDoc="0" locked="1" layoutInCell="1" allowOverlap="1" wp14:anchorId="40AB3CB6" wp14:editId="0444DF86">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425" name="Text Box 11425"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582D2A">
                            <w:pPr>
                              <w:pStyle w:val="Heading1"/>
                              <w:bidi/>
                              <w:jc w:val="left"/>
                              <w:rPr>
                                <w:rFonts w:hint="cs"/>
                                <w:rtl/>
                                <w:lang w:bidi="he-IL"/>
                              </w:rPr>
                            </w:pPr>
                            <w:r>
                              <w:rPr>
                                <w:rFonts w:hint="cs"/>
                                <w:rtl/>
                                <w:lang w:bidi="he-IL"/>
                              </w:rPr>
                              <w:t xml:space="preserve">תמונה מספר </w:t>
                            </w:r>
                            <w:r w:rsidR="00582D2A">
                              <w:rPr>
                                <w:rFonts w:hint="cs"/>
                                <w:rtl/>
                                <w:lang w:bidi="he-I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3CB6" id="Text Box 11425" o:spid="_x0000_s1062" type="#_x0000_t176" alt="Cover text" style="position:absolute;margin-left:0;margin-top:122.85pt;width:120.8pt;height:33.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" filled="f" stroked="f" strokeweight=".5pt">
                <v:textbox>
                  <w:txbxContent>
                    <w:p w:rsidR="001A758D" w:rsidRDefault="001A758D" w:rsidP="00582D2A">
                      <w:pPr>
                        <w:pStyle w:val="Heading1"/>
                        <w:bidi/>
                        <w:jc w:val="left"/>
                        <w:rPr>
                          <w:rFonts w:hint="cs"/>
                          <w:rtl/>
                          <w:lang w:bidi="he-IL"/>
                        </w:rPr>
                      </w:pPr>
                      <w:r>
                        <w:rPr>
                          <w:rFonts w:hint="cs"/>
                          <w:rtl/>
                          <w:lang w:bidi="he-IL"/>
                        </w:rPr>
                        <w:t xml:space="preserve">תמונה מספר </w:t>
                      </w:r>
                      <w:r w:rsidR="00582D2A">
                        <w:rPr>
                          <w:rFonts w:hint="cs"/>
                          <w:rtl/>
                          <w:lang w:bidi="he-IL"/>
                        </w:rPr>
                        <w:t>10</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746304" behindDoc="1" locked="0" layoutInCell="1" allowOverlap="1" wp14:anchorId="7EB36F28" wp14:editId="44BC46F2">
                <wp:simplePos x="0" y="0"/>
                <wp:positionH relativeFrom="margin">
                  <wp:align>center</wp:align>
                </wp:positionH>
                <wp:positionV relativeFrom="paragraph">
                  <wp:posOffset>1182720</wp:posOffset>
                </wp:positionV>
                <wp:extent cx="5227145" cy="3945608"/>
                <wp:effectExtent l="0" t="6985" r="5080" b="5080"/>
                <wp:wrapNone/>
                <wp:docPr id="11426" name="Freeform 1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24B8FFE" id="Freeform 11426" o:spid="_x0000_s1026" style="position:absolute;margin-left:0;margin-top:93.15pt;width:411.6pt;height:310.7pt;rotation:-90;z-index:-251570176;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7D5C93">
      <w:pPr>
        <w:spacing w:after="200" w:line="276" w:lineRule="auto"/>
      </w:pPr>
      <w:r>
        <w:rPr>
          <w:noProof/>
          <w:lang w:eastAsia="en-US" w:bidi="he-IL"/>
        </w:rPr>
        <w:drawing>
          <wp:anchor distT="0" distB="0" distL="114300" distR="114300" simplePos="0" relativeHeight="251900928" behindDoc="0" locked="0" layoutInCell="1" allowOverlap="1" wp14:anchorId="0F0300F8" wp14:editId="0148D854">
            <wp:simplePos x="0" y="0"/>
            <wp:positionH relativeFrom="margin">
              <wp:align>center</wp:align>
            </wp:positionH>
            <wp:positionV relativeFrom="paragraph">
              <wp:posOffset>1136042</wp:posOffset>
            </wp:positionV>
            <wp:extent cx="2502266" cy="3400646"/>
            <wp:effectExtent l="0" t="0" r="0" b="0"/>
            <wp:wrapSquare wrapText="bothSides"/>
            <wp:docPr id="11683" name="Picture 1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 name="שלמה יוסף אליאך.png"/>
                    <pic:cNvPicPr/>
                  </pic:nvPicPr>
                  <pic:blipFill>
                    <a:blip r:embed="rId31"/>
                    <a:stretch>
                      <a:fillRect/>
                    </a:stretch>
                  </pic:blipFill>
                  <pic:spPr>
                    <a:xfrm>
                      <a:off x="0" y="0"/>
                      <a:ext cx="2502266" cy="3400646"/>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51424" behindDoc="0" locked="1" layoutInCell="1" allowOverlap="1" wp14:anchorId="2849C22A" wp14:editId="30AA9342">
                <wp:simplePos x="0" y="0"/>
                <wp:positionH relativeFrom="page">
                  <wp:posOffset>3625215</wp:posOffset>
                </wp:positionH>
                <wp:positionV relativeFrom="page">
                  <wp:posOffset>3211830</wp:posOffset>
                </wp:positionV>
                <wp:extent cx="2519680" cy="2821940"/>
                <wp:effectExtent l="0" t="0" r="0" b="0"/>
                <wp:wrapThrough wrapText="bothSides">
                  <wp:wrapPolygon edited="0">
                    <wp:start x="1470" y="1021"/>
                    <wp:lineTo x="1470" y="20560"/>
                    <wp:lineTo x="19923" y="20560"/>
                    <wp:lineTo x="19923" y="1021"/>
                    <wp:lineTo x="1470" y="1021"/>
                  </wp:wrapPolygon>
                </wp:wrapThrough>
                <wp:docPr id="11428" name="Text Box 11428" descr="Cover text"/>
                <wp:cNvGraphicFramePr/>
                <a:graphic xmlns:a="http://schemas.openxmlformats.org/drawingml/2006/main">
                  <a:graphicData uri="http://schemas.microsoft.com/office/word/2010/wordprocessingShape">
                    <wps:wsp>
                      <wps:cNvSpPr txBox="1"/>
                      <wps:spPr>
                        <a:xfrm>
                          <a:off x="0" y="0"/>
                          <a:ext cx="2519680" cy="282194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0C21" w:rsidRPr="00C00C21" w:rsidRDefault="001A758D" w:rsidP="00C00C21">
                            <w:pPr>
                              <w:bidi/>
                              <w:rPr>
                                <w:rFonts w:cs="David"/>
                                <w:color w:val="auto"/>
                                <w:sz w:val="28"/>
                                <w:szCs w:val="28"/>
                              </w:rPr>
                            </w:pPr>
                            <w:r w:rsidRPr="00C00C21">
                              <w:rPr>
                                <w:rFonts w:cs="David" w:hint="cs"/>
                                <w:color w:val="auto"/>
                                <w:sz w:val="28"/>
                                <w:szCs w:val="28"/>
                                <w:rtl/>
                              </w:rPr>
                              <w:t>תש</w:t>
                            </w:r>
                            <w:r w:rsidRPr="00C00C21">
                              <w:rPr>
                                <w:rFonts w:cs="David" w:hint="cs"/>
                                <w:color w:val="auto"/>
                                <w:sz w:val="28"/>
                                <w:szCs w:val="28"/>
                                <w:rtl/>
                                <w:lang w:bidi="he-IL"/>
                              </w:rPr>
                              <w:t>ובה</w:t>
                            </w:r>
                            <w:r w:rsidRPr="00C00C21">
                              <w:rPr>
                                <w:rFonts w:cs="David" w:hint="cs"/>
                                <w:color w:val="auto"/>
                                <w:sz w:val="28"/>
                                <w:szCs w:val="28"/>
                                <w:rtl/>
                              </w:rPr>
                              <w:t xml:space="preserve">: </w:t>
                            </w:r>
                            <w:r w:rsidR="00C00C21" w:rsidRPr="00C00C21">
                              <w:rPr>
                                <w:rFonts w:cs="David" w:hint="cs"/>
                                <w:color w:val="auto"/>
                                <w:sz w:val="28"/>
                                <w:szCs w:val="28"/>
                                <w:rtl/>
                              </w:rPr>
                              <w:t>המצולמים הם: סבתא מרים עם אחיה מאיר וחנה אליאך ועמי, התמונה צולמה בארה"ב ברוקלין  1977  ניו יורק,  עמי נסע עם סבתא מרים לארה"ב לפגוש את אחיה לאחר שלא ראו האחד את השני 41 שנים. לאחר זמן קצר מאיר אליאך נפטר וכשנה לאחר מכן סבתא מרים נפטרה.</w:t>
                            </w:r>
                          </w:p>
                          <w:p w:rsidR="001A758D" w:rsidRPr="00C00C21" w:rsidRDefault="001A758D" w:rsidP="00C00C21">
                            <w:pPr>
                              <w:bidi/>
                              <w:rPr>
                                <w:rFonts w:cs="David"/>
                                <w:color w:val="auto"/>
                                <w:sz w:val="28"/>
                                <w:szCs w:val="28"/>
                                <w:rtl/>
                              </w:rPr>
                            </w:pPr>
                          </w:p>
                          <w:p w:rsidR="001A758D" w:rsidRPr="00C00C21"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428" o:spid="_x0000_s1063" type="#_x0000_t176" alt="Cover text" style="position:absolute;margin-left:285.45pt;margin-top:252.9pt;width:198.4pt;height:222.2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" filled="f" stroked="f" strokeweight=".5pt">
                <v:textbox>
                  <w:txbxContent>
                    <w:p w:rsidR="00C00C21" w:rsidRPr="00C00C21" w:rsidRDefault="001A758D" w:rsidP="00C00C21">
                      <w:pPr>
                        <w:bidi/>
                        <w:rPr>
                          <w:rFonts w:cs="David"/>
                          <w:color w:val="auto"/>
                          <w:sz w:val="28"/>
                          <w:szCs w:val="28"/>
                        </w:rPr>
                      </w:pPr>
                      <w:r w:rsidRPr="00C00C21">
                        <w:rPr>
                          <w:rFonts w:cs="David" w:hint="cs"/>
                          <w:color w:val="auto"/>
                          <w:sz w:val="28"/>
                          <w:szCs w:val="28"/>
                          <w:rtl/>
                        </w:rPr>
                        <w:t>תש</w:t>
                      </w:r>
                      <w:r w:rsidRPr="00C00C21">
                        <w:rPr>
                          <w:rFonts w:cs="David" w:hint="cs"/>
                          <w:color w:val="auto"/>
                          <w:sz w:val="28"/>
                          <w:szCs w:val="28"/>
                          <w:rtl/>
                          <w:lang w:bidi="he-IL"/>
                        </w:rPr>
                        <w:t>ובה</w:t>
                      </w:r>
                      <w:r w:rsidRPr="00C00C21">
                        <w:rPr>
                          <w:rFonts w:cs="David" w:hint="cs"/>
                          <w:color w:val="auto"/>
                          <w:sz w:val="28"/>
                          <w:szCs w:val="28"/>
                          <w:rtl/>
                        </w:rPr>
                        <w:t xml:space="preserve">: </w:t>
                      </w:r>
                      <w:r w:rsidR="00C00C21" w:rsidRPr="00C00C21">
                        <w:rPr>
                          <w:rFonts w:cs="David" w:hint="cs"/>
                          <w:color w:val="auto"/>
                          <w:sz w:val="28"/>
                          <w:szCs w:val="28"/>
                          <w:rtl/>
                        </w:rPr>
                        <w:t>המצולמים הם: סבתא מרים עם אחיה מאיר וחנה אליאך ועמי, התמונה צולמה בארה"ב ברוקלין  1977  ניו יורק,  עמי נסע עם סבתא מרים לארה"ב לפגוש את אחיה לאחר שלא ראו האחד את השני 41 שנים. לאחר זמן קצר מאיר אליאך נפטר וכשנה לאחר מכן סבתא מרים נפטרה.</w:t>
                      </w:r>
                    </w:p>
                    <w:p w:rsidR="001A758D" w:rsidRPr="00C00C21" w:rsidRDefault="001A758D" w:rsidP="00C00C21">
                      <w:pPr>
                        <w:bidi/>
                        <w:rPr>
                          <w:rFonts w:cs="David"/>
                          <w:color w:val="auto"/>
                          <w:sz w:val="28"/>
                          <w:szCs w:val="28"/>
                          <w:rtl/>
                        </w:rPr>
                      </w:pPr>
                    </w:p>
                    <w:p w:rsidR="001A758D" w:rsidRPr="00C00C21"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50400" behindDoc="0" locked="1" layoutInCell="1" allowOverlap="1" wp14:anchorId="1AE02831" wp14:editId="247291C8">
                <wp:simplePos x="0" y="0"/>
                <wp:positionH relativeFrom="page">
                  <wp:posOffset>3633470</wp:posOffset>
                </wp:positionH>
                <wp:positionV relativeFrom="page">
                  <wp:posOffset>2409190</wp:posOffset>
                </wp:positionV>
                <wp:extent cx="2258060" cy="675640"/>
                <wp:effectExtent l="0" t="0" r="0" b="0"/>
                <wp:wrapThrough wrapText="bothSides">
                  <wp:wrapPolygon edited="0">
                    <wp:start x="729" y="1218"/>
                    <wp:lineTo x="729" y="20098"/>
                    <wp:lineTo x="20592" y="20098"/>
                    <wp:lineTo x="20592" y="1218"/>
                    <wp:lineTo x="729" y="1218"/>
                  </wp:wrapPolygon>
                </wp:wrapThrough>
                <wp:docPr id="11429" name="Text Box 11429" descr="Cover text"/>
                <wp:cNvGraphicFramePr/>
                <a:graphic xmlns:a="http://schemas.openxmlformats.org/drawingml/2006/main">
                  <a:graphicData uri="http://schemas.microsoft.com/office/word/2010/wordprocessingShape">
                    <wps:wsp>
                      <wps:cNvSpPr txBox="1"/>
                      <wps:spPr>
                        <a:xfrm>
                          <a:off x="0" y="0"/>
                          <a:ext cx="2258060" cy="67564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C00C21" w:rsidP="001A758D">
                            <w:pPr>
                              <w:pStyle w:val="Heading1"/>
                              <w:bidi/>
                              <w:jc w:val="left"/>
                              <w:rPr>
                                <w:rFonts w:hint="cs"/>
                                <w:rtl/>
                                <w:lang w:bidi="he-IL"/>
                              </w:rPr>
                            </w:pPr>
                            <w:r w:rsidRPr="00F320CF">
                              <w:rPr>
                                <w:rFonts w:cs="David" w:hint="cs"/>
                                <w:rtl/>
                              </w:rPr>
                              <w:t xml:space="preserve">מי </w:t>
                            </w:r>
                            <w:r>
                              <w:rPr>
                                <w:rFonts w:cs="David" w:hint="cs"/>
                                <w:rtl/>
                              </w:rPr>
                              <w:t xml:space="preserve">המצולמים </w:t>
                            </w:r>
                            <w:r w:rsidRPr="00F320CF">
                              <w:rPr>
                                <w:rFonts w:cs="David" w:hint="cs"/>
                                <w:rtl/>
                              </w:rPr>
                              <w:t>בתמונה ובאלו נסיבות</w:t>
                            </w:r>
                            <w:r>
                              <w:rPr>
                                <w:rFonts w:cs="David" w:hint="cs"/>
                                <w:rtl/>
                              </w:rPr>
                              <w:t xml:space="preserve"> צולמה התמונה </w:t>
                            </w:r>
                            <w:r w:rsidRPr="00F320CF">
                              <w:rPr>
                                <w:rFonts w:cs="David"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429" o:spid="_x0000_s1064" type="#_x0000_t176" alt="Cover text" style="position:absolute;margin-left:286.1pt;margin-top:189.7pt;width:177.8pt;height:53.2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" filled="f" stroked="f" strokeweight=".5pt">
                <v:textbox>
                  <w:txbxContent>
                    <w:p w:rsidR="001A758D" w:rsidRDefault="00C00C21" w:rsidP="001A758D">
                      <w:pPr>
                        <w:pStyle w:val="Heading1"/>
                        <w:bidi/>
                        <w:jc w:val="left"/>
                        <w:rPr>
                          <w:rFonts w:hint="cs"/>
                          <w:rtl/>
                          <w:lang w:bidi="he-IL"/>
                        </w:rPr>
                      </w:pPr>
                      <w:r w:rsidRPr="00F320CF">
                        <w:rPr>
                          <w:rFonts w:cs="David" w:hint="cs"/>
                          <w:rtl/>
                        </w:rPr>
                        <w:t xml:space="preserve">מי </w:t>
                      </w:r>
                      <w:r>
                        <w:rPr>
                          <w:rFonts w:cs="David" w:hint="cs"/>
                          <w:rtl/>
                        </w:rPr>
                        <w:t xml:space="preserve">המצולמים </w:t>
                      </w:r>
                      <w:r w:rsidRPr="00F320CF">
                        <w:rPr>
                          <w:rFonts w:cs="David" w:hint="cs"/>
                          <w:rtl/>
                        </w:rPr>
                        <w:t>בתמונה ובאלו נסיבות</w:t>
                      </w:r>
                      <w:r>
                        <w:rPr>
                          <w:rFonts w:cs="David" w:hint="cs"/>
                          <w:rtl/>
                        </w:rPr>
                        <w:t xml:space="preserve"> צולמה התמונה </w:t>
                      </w:r>
                      <w:r w:rsidRPr="00F320CF">
                        <w:rPr>
                          <w:rFonts w:cs="David" w:hint="cs"/>
                          <w:rtl/>
                        </w:rPr>
                        <w:t>?</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48352"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430"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431"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32" name="Freeform 11432"/>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33" name="Freeform 11433"/>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34" name="Freeform 11434"/>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35" name="Freeform 11435"/>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36" name="Freeform 11436"/>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37" name="Freeform 11437"/>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311670" id="Group 4" o:spid="_x0000_s1026" alt="Inside with colorful design" style="position:absolute;margin-left:81.3pt;margin-top:111.1pt;width:418.25pt;height:322.8pt;rotation:-90;z-index:-251568128;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" filled="f" stroked="f">
                  <o:lock v:ext="edit" aspectratio="t" text="t"/>
                </v:rect>
                <v:shape id="Freeform 11432"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433"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434"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435"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436"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437"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49376"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438" name="Text Box 11438"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C00C21">
                            <w:pPr>
                              <w:pStyle w:val="Heading1"/>
                              <w:bidi/>
                              <w:jc w:val="left"/>
                              <w:rPr>
                                <w:rFonts w:hint="cs"/>
                                <w:rtl/>
                                <w:lang w:bidi="he-IL"/>
                              </w:rPr>
                            </w:pPr>
                            <w:r>
                              <w:rPr>
                                <w:rFonts w:hint="cs"/>
                                <w:rtl/>
                                <w:lang w:bidi="he-IL"/>
                              </w:rPr>
                              <w:t xml:space="preserve">שאלה מספר </w:t>
                            </w:r>
                            <w:r w:rsidR="00C00C21">
                              <w:rPr>
                                <w:rFonts w:hint="cs"/>
                                <w:rtl/>
                                <w:lang w:bidi="he-I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438" o:spid="_x0000_s1065" type="#_x0000_t176" alt="Cover text" style="position:absolute;margin-left:285pt;margin-top:158pt;width:120.8pt;height:33.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" filled="f" stroked="f" strokeweight=".5pt">
                <v:textbox>
                  <w:txbxContent>
                    <w:p w:rsidR="001A758D" w:rsidRDefault="001A758D" w:rsidP="00C00C21">
                      <w:pPr>
                        <w:pStyle w:val="Heading1"/>
                        <w:bidi/>
                        <w:jc w:val="left"/>
                        <w:rPr>
                          <w:rFonts w:hint="cs"/>
                          <w:rtl/>
                          <w:lang w:bidi="he-IL"/>
                        </w:rPr>
                      </w:pPr>
                      <w:r>
                        <w:rPr>
                          <w:rFonts w:hint="cs"/>
                          <w:rtl/>
                          <w:lang w:bidi="he-IL"/>
                        </w:rPr>
                        <w:t xml:space="preserve">שאלה מספר </w:t>
                      </w:r>
                      <w:r w:rsidR="00C00C21">
                        <w:rPr>
                          <w:rFonts w:hint="cs"/>
                          <w:rtl/>
                          <w:lang w:bidi="he-IL"/>
                        </w:rPr>
                        <w:t>11</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53472" behindDoc="0" locked="1" layoutInCell="1" allowOverlap="1" wp14:anchorId="38DB379B" wp14:editId="4CF11717">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439" name="Text Box 11439"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7F23D3">
                            <w:pPr>
                              <w:pStyle w:val="Heading1"/>
                              <w:bidi/>
                              <w:jc w:val="left"/>
                              <w:rPr>
                                <w:rFonts w:hint="cs"/>
                                <w:rtl/>
                                <w:lang w:bidi="he-IL"/>
                              </w:rPr>
                            </w:pPr>
                            <w:r>
                              <w:rPr>
                                <w:rFonts w:hint="cs"/>
                                <w:rtl/>
                                <w:lang w:bidi="he-IL"/>
                              </w:rPr>
                              <w:t xml:space="preserve">תמונה מספר </w:t>
                            </w:r>
                            <w:r w:rsidR="007F23D3">
                              <w:rPr>
                                <w:rFonts w:hint="cs"/>
                                <w:rtl/>
                                <w:lang w:bidi="he-I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439" o:spid="_x0000_s1066" type="#_x0000_t176" alt="Cover text" style="position:absolute;margin-left:0;margin-top:122.85pt;width:120.8pt;height:33.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" filled="f" stroked="f" strokeweight=".5pt">
                <v:textbox>
                  <w:txbxContent>
                    <w:p w:rsidR="001A758D" w:rsidRDefault="001A758D" w:rsidP="007F23D3">
                      <w:pPr>
                        <w:pStyle w:val="Heading1"/>
                        <w:bidi/>
                        <w:jc w:val="left"/>
                        <w:rPr>
                          <w:rFonts w:hint="cs"/>
                          <w:rtl/>
                          <w:lang w:bidi="he-IL"/>
                        </w:rPr>
                      </w:pPr>
                      <w:r>
                        <w:rPr>
                          <w:rFonts w:hint="cs"/>
                          <w:rtl/>
                          <w:lang w:bidi="he-IL"/>
                        </w:rPr>
                        <w:t xml:space="preserve">תמונה מספר </w:t>
                      </w:r>
                      <w:r w:rsidR="007F23D3">
                        <w:rPr>
                          <w:rFonts w:hint="cs"/>
                          <w:rtl/>
                          <w:lang w:bidi="he-IL"/>
                        </w:rPr>
                        <w:t>11</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754496" behindDoc="1" locked="0" layoutInCell="1" allowOverlap="1" wp14:anchorId="26C94AC8" wp14:editId="13469028">
                <wp:simplePos x="0" y="0"/>
                <wp:positionH relativeFrom="margin">
                  <wp:align>center</wp:align>
                </wp:positionH>
                <wp:positionV relativeFrom="paragraph">
                  <wp:posOffset>1182720</wp:posOffset>
                </wp:positionV>
                <wp:extent cx="5227145" cy="3945608"/>
                <wp:effectExtent l="0" t="6985" r="5080" b="5080"/>
                <wp:wrapNone/>
                <wp:docPr id="11440" name="Freeform 1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2AAA2D03" id="Freeform 11440" o:spid="_x0000_s1026" style="position:absolute;margin-left:0;margin-top:93.15pt;width:411.6pt;height:310.7pt;rotation:-90;z-index:-251561984;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7F23D3">
      <w:pPr>
        <w:spacing w:after="200" w:line="276" w:lineRule="auto"/>
      </w:pPr>
      <w:r>
        <w:rPr>
          <w:noProof/>
          <w:lang w:eastAsia="en-US" w:bidi="he-IL"/>
        </w:rPr>
        <w:drawing>
          <wp:anchor distT="0" distB="0" distL="114300" distR="114300" simplePos="0" relativeHeight="251901952" behindDoc="0" locked="0" layoutInCell="1" allowOverlap="1" wp14:anchorId="6CAB07BD" wp14:editId="7854BD6A">
            <wp:simplePos x="0" y="0"/>
            <wp:positionH relativeFrom="margin">
              <wp:align>center</wp:align>
            </wp:positionH>
            <wp:positionV relativeFrom="paragraph">
              <wp:posOffset>1169173</wp:posOffset>
            </wp:positionV>
            <wp:extent cx="3331210" cy="2645410"/>
            <wp:effectExtent l="0" t="0" r="2540" b="2540"/>
            <wp:wrapSquare wrapText="bothSides"/>
            <wp:docPr id="11684" name="Picture 1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 name="המפגש של סבתא מרים עם אחיה מאיר ואשתו חנה עם עמי.bmp"/>
                    <pic:cNvPicPr/>
                  </pic:nvPicPr>
                  <pic:blipFill>
                    <a:blip r:embed="rId32"/>
                    <a:stretch>
                      <a:fillRect/>
                    </a:stretch>
                  </pic:blipFill>
                  <pic:spPr>
                    <a:xfrm>
                      <a:off x="0" y="0"/>
                      <a:ext cx="3331210" cy="2645410"/>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59616" behindDoc="0" locked="1" layoutInCell="1" allowOverlap="1" wp14:anchorId="2849C22A" wp14:editId="30AA9342">
                <wp:simplePos x="0" y="0"/>
                <wp:positionH relativeFrom="page">
                  <wp:posOffset>3474720</wp:posOffset>
                </wp:positionH>
                <wp:positionV relativeFrom="page">
                  <wp:posOffset>2973705</wp:posOffset>
                </wp:positionV>
                <wp:extent cx="2670810" cy="1828800"/>
                <wp:effectExtent l="0" t="0" r="0" b="0"/>
                <wp:wrapThrough wrapText="bothSides">
                  <wp:wrapPolygon edited="0">
                    <wp:start x="1078" y="1125"/>
                    <wp:lineTo x="1078" y="20250"/>
                    <wp:lineTo x="20337" y="20250"/>
                    <wp:lineTo x="20337" y="1125"/>
                    <wp:lineTo x="1078" y="1125"/>
                  </wp:wrapPolygon>
                </wp:wrapThrough>
                <wp:docPr id="11442" name="Text Box 11442" descr="Cover text"/>
                <wp:cNvGraphicFramePr/>
                <a:graphic xmlns:a="http://schemas.openxmlformats.org/drawingml/2006/main">
                  <a:graphicData uri="http://schemas.microsoft.com/office/word/2010/wordprocessingShape">
                    <wps:wsp>
                      <wps:cNvSpPr txBox="1"/>
                      <wps:spPr>
                        <a:xfrm>
                          <a:off x="0" y="0"/>
                          <a:ext cx="2670810" cy="182880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587" w:rsidRPr="002C5587" w:rsidRDefault="001A758D" w:rsidP="002C5587">
                            <w:pPr>
                              <w:bidi/>
                              <w:rPr>
                                <w:rFonts w:cs="David"/>
                                <w:color w:val="auto"/>
                                <w:sz w:val="28"/>
                                <w:szCs w:val="28"/>
                                <w:rtl/>
                                <w:lang w:bidi="he-IL"/>
                              </w:rPr>
                            </w:pPr>
                            <w:r w:rsidRPr="002C5587">
                              <w:rPr>
                                <w:rFonts w:cs="David" w:hint="cs"/>
                                <w:color w:val="auto"/>
                                <w:sz w:val="28"/>
                                <w:szCs w:val="28"/>
                                <w:rtl/>
                              </w:rPr>
                              <w:t>תש</w:t>
                            </w:r>
                            <w:r w:rsidRPr="002C5587">
                              <w:rPr>
                                <w:rFonts w:cs="David" w:hint="cs"/>
                                <w:color w:val="auto"/>
                                <w:sz w:val="28"/>
                                <w:szCs w:val="28"/>
                                <w:rtl/>
                                <w:lang w:bidi="he-IL"/>
                              </w:rPr>
                              <w:t>ובה</w:t>
                            </w:r>
                            <w:r w:rsidR="002C5587" w:rsidRPr="002C5587">
                              <w:rPr>
                                <w:rFonts w:cs="David" w:hint="cs"/>
                                <w:color w:val="auto"/>
                                <w:sz w:val="28"/>
                                <w:szCs w:val="28"/>
                                <w:rtl/>
                                <w:lang w:bidi="he-IL"/>
                              </w:rPr>
                              <w:t>:</w:t>
                            </w:r>
                          </w:p>
                          <w:p w:rsidR="001A758D" w:rsidRPr="002C5587" w:rsidRDefault="002C5587" w:rsidP="002C5587">
                            <w:pPr>
                              <w:bidi/>
                              <w:rPr>
                                <w:rFonts w:cs="David"/>
                                <w:color w:val="auto"/>
                                <w:sz w:val="28"/>
                                <w:szCs w:val="28"/>
                                <w:rtl/>
                              </w:rPr>
                            </w:pPr>
                            <w:r w:rsidRPr="002C5587">
                              <w:rPr>
                                <w:rFonts w:cs="David" w:hint="cs"/>
                                <w:color w:val="auto"/>
                                <w:sz w:val="28"/>
                                <w:szCs w:val="28"/>
                                <w:rtl/>
                              </w:rPr>
                              <w:t xml:space="preserve"> </w:t>
                            </w:r>
                            <w:r w:rsidRPr="002C5587">
                              <w:rPr>
                                <w:rFonts w:cs="David" w:hint="cs"/>
                                <w:color w:val="auto"/>
                                <w:sz w:val="28"/>
                                <w:szCs w:val="28"/>
                                <w:rtl/>
                              </w:rPr>
                              <w:t xml:space="preserve">זהו הקישלה ליד "מגדל דוד" </w:t>
                            </w:r>
                            <w:r w:rsidRPr="002C5587">
                              <w:rPr>
                                <w:rFonts w:cs="David"/>
                                <w:color w:val="auto"/>
                                <w:sz w:val="28"/>
                                <w:szCs w:val="28"/>
                                <w:rtl/>
                              </w:rPr>
                              <w:t>–</w:t>
                            </w:r>
                            <w:r w:rsidRPr="002C5587">
                              <w:rPr>
                                <w:rFonts w:cs="David" w:hint="cs"/>
                                <w:color w:val="auto"/>
                                <w:sz w:val="28"/>
                                <w:szCs w:val="28"/>
                                <w:rtl/>
                              </w:rPr>
                              <w:t xml:space="preserve"> הבריטים פשטו על הבית של סבא וסבתא כשהיה חבר בלח"י, לקחו את כל המסמכים ואסרו את סבא לקישלה.</w:t>
                            </w:r>
                          </w:p>
                          <w:p w:rsidR="001A758D" w:rsidRPr="002C5587"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442" o:spid="_x0000_s1067" type="#_x0000_t176" alt="Cover text" style="position:absolute;margin-left:273.6pt;margin-top:234.15pt;width:210.3pt;height:2in;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" filled="f" stroked="f" strokeweight=".5pt">
                <v:textbox>
                  <w:txbxContent>
                    <w:p w:rsidR="002C5587" w:rsidRPr="002C5587" w:rsidRDefault="001A758D" w:rsidP="002C5587">
                      <w:pPr>
                        <w:bidi/>
                        <w:rPr>
                          <w:rFonts w:cs="David"/>
                          <w:color w:val="auto"/>
                          <w:sz w:val="28"/>
                          <w:szCs w:val="28"/>
                          <w:rtl/>
                          <w:lang w:bidi="he-IL"/>
                        </w:rPr>
                      </w:pPr>
                      <w:r w:rsidRPr="002C5587">
                        <w:rPr>
                          <w:rFonts w:cs="David" w:hint="cs"/>
                          <w:color w:val="auto"/>
                          <w:sz w:val="28"/>
                          <w:szCs w:val="28"/>
                          <w:rtl/>
                        </w:rPr>
                        <w:t>תש</w:t>
                      </w:r>
                      <w:r w:rsidRPr="002C5587">
                        <w:rPr>
                          <w:rFonts w:cs="David" w:hint="cs"/>
                          <w:color w:val="auto"/>
                          <w:sz w:val="28"/>
                          <w:szCs w:val="28"/>
                          <w:rtl/>
                          <w:lang w:bidi="he-IL"/>
                        </w:rPr>
                        <w:t>ובה</w:t>
                      </w:r>
                      <w:r w:rsidR="002C5587" w:rsidRPr="002C5587">
                        <w:rPr>
                          <w:rFonts w:cs="David" w:hint="cs"/>
                          <w:color w:val="auto"/>
                          <w:sz w:val="28"/>
                          <w:szCs w:val="28"/>
                          <w:rtl/>
                          <w:lang w:bidi="he-IL"/>
                        </w:rPr>
                        <w:t>:</w:t>
                      </w:r>
                    </w:p>
                    <w:p w:rsidR="001A758D" w:rsidRPr="002C5587" w:rsidRDefault="002C5587" w:rsidP="002C5587">
                      <w:pPr>
                        <w:bidi/>
                        <w:rPr>
                          <w:rFonts w:cs="David"/>
                          <w:color w:val="auto"/>
                          <w:sz w:val="28"/>
                          <w:szCs w:val="28"/>
                          <w:rtl/>
                        </w:rPr>
                      </w:pPr>
                      <w:r w:rsidRPr="002C5587">
                        <w:rPr>
                          <w:rFonts w:cs="David" w:hint="cs"/>
                          <w:color w:val="auto"/>
                          <w:sz w:val="28"/>
                          <w:szCs w:val="28"/>
                          <w:rtl/>
                        </w:rPr>
                        <w:t xml:space="preserve"> </w:t>
                      </w:r>
                      <w:r w:rsidRPr="002C5587">
                        <w:rPr>
                          <w:rFonts w:cs="David" w:hint="cs"/>
                          <w:color w:val="auto"/>
                          <w:sz w:val="28"/>
                          <w:szCs w:val="28"/>
                          <w:rtl/>
                        </w:rPr>
                        <w:t xml:space="preserve">זהו הקישלה ליד "מגדל דוד" </w:t>
                      </w:r>
                      <w:r w:rsidRPr="002C5587">
                        <w:rPr>
                          <w:rFonts w:cs="David"/>
                          <w:color w:val="auto"/>
                          <w:sz w:val="28"/>
                          <w:szCs w:val="28"/>
                          <w:rtl/>
                        </w:rPr>
                        <w:t>–</w:t>
                      </w:r>
                      <w:r w:rsidRPr="002C5587">
                        <w:rPr>
                          <w:rFonts w:cs="David" w:hint="cs"/>
                          <w:color w:val="auto"/>
                          <w:sz w:val="28"/>
                          <w:szCs w:val="28"/>
                          <w:rtl/>
                        </w:rPr>
                        <w:t xml:space="preserve"> הבריטים פשטו על הבית של סבא וסבתא כשהיה חבר בלח"י, לקחו את כל המסמכים ואסרו את סבא לקישלה.</w:t>
                      </w:r>
                    </w:p>
                    <w:p w:rsidR="001A758D" w:rsidRPr="002C5587"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58592" behindDoc="0" locked="1" layoutInCell="1" allowOverlap="1" wp14:anchorId="1AE02831" wp14:editId="247291C8">
                <wp:simplePos x="0" y="0"/>
                <wp:positionH relativeFrom="page">
                  <wp:posOffset>3171825</wp:posOffset>
                </wp:positionH>
                <wp:positionV relativeFrom="page">
                  <wp:posOffset>2178050</wp:posOffset>
                </wp:positionV>
                <wp:extent cx="2742565" cy="699135"/>
                <wp:effectExtent l="0" t="0" r="0" b="0"/>
                <wp:wrapThrough wrapText="bothSides">
                  <wp:wrapPolygon edited="0">
                    <wp:start x="600" y="1177"/>
                    <wp:lineTo x="600" y="20011"/>
                    <wp:lineTo x="20855" y="20011"/>
                    <wp:lineTo x="20855" y="1177"/>
                    <wp:lineTo x="600" y="1177"/>
                  </wp:wrapPolygon>
                </wp:wrapThrough>
                <wp:docPr id="11443" name="Text Box 11443" descr="Cover text"/>
                <wp:cNvGraphicFramePr/>
                <a:graphic xmlns:a="http://schemas.openxmlformats.org/drawingml/2006/main">
                  <a:graphicData uri="http://schemas.microsoft.com/office/word/2010/wordprocessingShape">
                    <wps:wsp>
                      <wps:cNvSpPr txBox="1"/>
                      <wps:spPr>
                        <a:xfrm>
                          <a:off x="0" y="0"/>
                          <a:ext cx="2742565" cy="69913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42F" w:rsidRPr="0088742F" w:rsidRDefault="0088742F" w:rsidP="0088742F">
                            <w:pPr>
                              <w:pStyle w:val="Heading1"/>
                              <w:bidi/>
                              <w:jc w:val="left"/>
                              <w:rPr>
                                <w:lang w:bidi="he-IL"/>
                              </w:rPr>
                            </w:pPr>
                            <w:r w:rsidRPr="0088742F">
                              <w:rPr>
                                <w:rFonts w:hint="cs"/>
                                <w:rtl/>
                              </w:rPr>
                              <w:t>מהו המקום שבתמונה ואיך המקום קשור למשפחה ?</w:t>
                            </w:r>
                          </w:p>
                          <w:p w:rsidR="001A758D" w:rsidRPr="0088742F" w:rsidRDefault="001A758D" w:rsidP="001A758D">
                            <w:pPr>
                              <w:pStyle w:val="Heading1"/>
                              <w:bidi/>
                              <w:jc w:val="left"/>
                              <w:rPr>
                                <w:rFonts w:hint="cs"/>
                                <w:rtl/>
                                <w:lang w:bidi="he-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443" o:spid="_x0000_s1068" type="#_x0000_t176" alt="Cover text" style="position:absolute;margin-left:249.75pt;margin-top:171.5pt;width:215.95pt;height:55.0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" filled="f" stroked="f" strokeweight=".5pt">
                <v:textbox>
                  <w:txbxContent>
                    <w:p w:rsidR="0088742F" w:rsidRPr="0088742F" w:rsidRDefault="0088742F" w:rsidP="0088742F">
                      <w:pPr>
                        <w:pStyle w:val="Heading1"/>
                        <w:bidi/>
                        <w:jc w:val="left"/>
                        <w:rPr>
                          <w:lang w:bidi="he-IL"/>
                        </w:rPr>
                      </w:pPr>
                      <w:r w:rsidRPr="0088742F">
                        <w:rPr>
                          <w:rFonts w:hint="cs"/>
                          <w:rtl/>
                        </w:rPr>
                        <w:t>מהו המקום שבתמונה ואיך המקום קשור למשפחה ?</w:t>
                      </w:r>
                    </w:p>
                    <w:p w:rsidR="001A758D" w:rsidRPr="0088742F" w:rsidRDefault="001A758D" w:rsidP="001A758D">
                      <w:pPr>
                        <w:pStyle w:val="Heading1"/>
                        <w:bidi/>
                        <w:jc w:val="left"/>
                        <w:rPr>
                          <w:rFonts w:hint="cs"/>
                          <w:rtl/>
                          <w:lang w:bidi="he-IL"/>
                        </w:rPr>
                      </w:pP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56544"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444"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445"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46" name="Freeform 11446"/>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47" name="Freeform 11447"/>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48" name="Freeform 11448"/>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49" name="Freeform 11449"/>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50" name="Freeform 11450"/>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51" name="Freeform 11451"/>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569271" id="Group 4" o:spid="_x0000_s1026" alt="Inside with colorful design" style="position:absolute;margin-left:81.3pt;margin-top:111.1pt;width:418.25pt;height:322.8pt;rotation:-90;z-index:-251559936;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" filled="f" stroked="f">
                  <o:lock v:ext="edit" aspectratio="t" text="t"/>
                </v:rect>
                <v:shape id="Freeform 11446"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447"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448"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449"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450"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451"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57568" behindDoc="0" locked="1" layoutInCell="1" allowOverlap="1" wp14:anchorId="05084FEF" wp14:editId="2AEF4949">
                <wp:simplePos x="0" y="0"/>
                <wp:positionH relativeFrom="page">
                  <wp:posOffset>3523615</wp:posOffset>
                </wp:positionH>
                <wp:positionV relativeFrom="page">
                  <wp:posOffset>1711960</wp:posOffset>
                </wp:positionV>
                <wp:extent cx="1534160" cy="425450"/>
                <wp:effectExtent l="0" t="0" r="0" b="0"/>
                <wp:wrapThrough wrapText="bothSides">
                  <wp:wrapPolygon edited="0">
                    <wp:start x="1073" y="967"/>
                    <wp:lineTo x="1073" y="19343"/>
                    <wp:lineTo x="20384" y="19343"/>
                    <wp:lineTo x="20384" y="967"/>
                    <wp:lineTo x="1073" y="967"/>
                  </wp:wrapPolygon>
                </wp:wrapThrough>
                <wp:docPr id="11452" name="Text Box 11452"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543F18">
                            <w:pPr>
                              <w:pStyle w:val="Heading1"/>
                              <w:bidi/>
                              <w:jc w:val="left"/>
                              <w:rPr>
                                <w:rFonts w:hint="cs"/>
                                <w:rtl/>
                                <w:lang w:bidi="he-IL"/>
                              </w:rPr>
                            </w:pPr>
                            <w:r>
                              <w:rPr>
                                <w:rFonts w:hint="cs"/>
                                <w:rtl/>
                                <w:lang w:bidi="he-IL"/>
                              </w:rPr>
                              <w:t xml:space="preserve">שאלה מספר </w:t>
                            </w:r>
                            <w:r w:rsidR="00543F18">
                              <w:rPr>
                                <w:rFonts w:hint="cs"/>
                                <w:rtl/>
                                <w:lang w:bidi="he-I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452" o:spid="_x0000_s1069" type="#_x0000_t176" alt="Cover text" style="position:absolute;margin-left:277.45pt;margin-top:134.8pt;width:120.8pt;height:33.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" filled="f" stroked="f" strokeweight=".5pt">
                <v:textbox>
                  <w:txbxContent>
                    <w:p w:rsidR="001A758D" w:rsidRDefault="001A758D" w:rsidP="00543F18">
                      <w:pPr>
                        <w:pStyle w:val="Heading1"/>
                        <w:bidi/>
                        <w:jc w:val="left"/>
                        <w:rPr>
                          <w:rFonts w:hint="cs"/>
                          <w:rtl/>
                          <w:lang w:bidi="he-IL"/>
                        </w:rPr>
                      </w:pPr>
                      <w:r>
                        <w:rPr>
                          <w:rFonts w:hint="cs"/>
                          <w:rtl/>
                          <w:lang w:bidi="he-IL"/>
                        </w:rPr>
                        <w:t xml:space="preserve">שאלה מספר </w:t>
                      </w:r>
                      <w:r w:rsidR="00543F18">
                        <w:rPr>
                          <w:rFonts w:hint="cs"/>
                          <w:rtl/>
                          <w:lang w:bidi="he-IL"/>
                        </w:rPr>
                        <w:t>12</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61664" behindDoc="0" locked="1" layoutInCell="1" allowOverlap="1" wp14:anchorId="38DB379B" wp14:editId="4CF11717">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453" name="Text Box 11453"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543F18">
                            <w:pPr>
                              <w:pStyle w:val="Heading1"/>
                              <w:bidi/>
                              <w:jc w:val="left"/>
                              <w:rPr>
                                <w:rFonts w:hint="cs"/>
                                <w:rtl/>
                                <w:lang w:bidi="he-IL"/>
                              </w:rPr>
                            </w:pPr>
                            <w:r>
                              <w:rPr>
                                <w:rFonts w:hint="cs"/>
                                <w:rtl/>
                                <w:lang w:bidi="he-IL"/>
                              </w:rPr>
                              <w:t xml:space="preserve">תמונה מספר </w:t>
                            </w:r>
                            <w:r w:rsidR="00543F18">
                              <w:rPr>
                                <w:rFonts w:hint="cs"/>
                                <w:rtl/>
                                <w:lang w:bidi="he-I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453" o:spid="_x0000_s1070" type="#_x0000_t176" alt="Cover text" style="position:absolute;margin-left:0;margin-top:122.85pt;width:120.8pt;height:33.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" filled="f" stroked="f" strokeweight=".5pt">
                <v:textbox>
                  <w:txbxContent>
                    <w:p w:rsidR="001A758D" w:rsidRDefault="001A758D" w:rsidP="00543F18">
                      <w:pPr>
                        <w:pStyle w:val="Heading1"/>
                        <w:bidi/>
                        <w:jc w:val="left"/>
                        <w:rPr>
                          <w:rFonts w:hint="cs"/>
                          <w:rtl/>
                          <w:lang w:bidi="he-IL"/>
                        </w:rPr>
                      </w:pPr>
                      <w:r>
                        <w:rPr>
                          <w:rFonts w:hint="cs"/>
                          <w:rtl/>
                          <w:lang w:bidi="he-IL"/>
                        </w:rPr>
                        <w:t xml:space="preserve">תמונה מספר </w:t>
                      </w:r>
                      <w:r w:rsidR="00543F18">
                        <w:rPr>
                          <w:rFonts w:hint="cs"/>
                          <w:rtl/>
                          <w:lang w:bidi="he-IL"/>
                        </w:rPr>
                        <w:t>12</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762688" behindDoc="1" locked="0" layoutInCell="1" allowOverlap="1" wp14:anchorId="08D02587" wp14:editId="343C5EEC">
                <wp:simplePos x="0" y="0"/>
                <wp:positionH relativeFrom="margin">
                  <wp:align>center</wp:align>
                </wp:positionH>
                <wp:positionV relativeFrom="paragraph">
                  <wp:posOffset>1182720</wp:posOffset>
                </wp:positionV>
                <wp:extent cx="5227145" cy="3945608"/>
                <wp:effectExtent l="0" t="6985" r="5080" b="5080"/>
                <wp:wrapNone/>
                <wp:docPr id="11454" name="Freeform 1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C6DDF46" id="Freeform 11454" o:spid="_x0000_s1026" style="position:absolute;margin-left:0;margin-top:93.15pt;width:411.6pt;height:310.7pt;rotation:-90;z-index:-251553792;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2C5587">
      <w:pPr>
        <w:spacing w:after="200" w:line="276" w:lineRule="auto"/>
      </w:pPr>
      <w:r>
        <w:rPr>
          <w:noProof/>
          <w:lang w:eastAsia="en-US" w:bidi="he-IL"/>
        </w:rPr>
        <w:drawing>
          <wp:anchor distT="0" distB="0" distL="114300" distR="114300" simplePos="0" relativeHeight="251902976" behindDoc="0" locked="0" layoutInCell="1" allowOverlap="1" wp14:anchorId="62377F93" wp14:editId="06261255">
            <wp:simplePos x="0" y="0"/>
            <wp:positionH relativeFrom="margin">
              <wp:posOffset>1975843</wp:posOffset>
            </wp:positionH>
            <wp:positionV relativeFrom="paragraph">
              <wp:posOffset>1341838</wp:posOffset>
            </wp:positionV>
            <wp:extent cx="3025140" cy="1838960"/>
            <wp:effectExtent l="0" t="0" r="3810" b="8890"/>
            <wp:wrapSquare wrapText="bothSides"/>
            <wp:docPr id="11685" name="Picture 1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 name="הקישלה בירושלים ליד מגדל דוד.jpg"/>
                    <pic:cNvPicPr/>
                  </pic:nvPicPr>
                  <pic:blipFill>
                    <a:blip r:embed="rId33"/>
                    <a:stretch>
                      <a:fillRect/>
                    </a:stretch>
                  </pic:blipFill>
                  <pic:spPr>
                    <a:xfrm>
                      <a:off x="0" y="0"/>
                      <a:ext cx="3025140" cy="1838960"/>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67808" behindDoc="0" locked="1" layoutInCell="1" allowOverlap="1" wp14:anchorId="2849C22A" wp14:editId="30AA9342">
                <wp:simplePos x="0" y="0"/>
                <wp:positionH relativeFrom="page">
                  <wp:posOffset>3474720</wp:posOffset>
                </wp:positionH>
                <wp:positionV relativeFrom="page">
                  <wp:posOffset>3164205</wp:posOffset>
                </wp:positionV>
                <wp:extent cx="2670810" cy="2543810"/>
                <wp:effectExtent l="0" t="0" r="0" b="0"/>
                <wp:wrapThrough wrapText="bothSides">
                  <wp:wrapPolygon edited="0">
                    <wp:start x="1387" y="1132"/>
                    <wp:lineTo x="1387" y="20381"/>
                    <wp:lineTo x="20029" y="20381"/>
                    <wp:lineTo x="20029" y="1132"/>
                    <wp:lineTo x="1387" y="1132"/>
                  </wp:wrapPolygon>
                </wp:wrapThrough>
                <wp:docPr id="11456" name="Text Box 11456" descr="Cover text"/>
                <wp:cNvGraphicFramePr/>
                <a:graphic xmlns:a="http://schemas.openxmlformats.org/drawingml/2006/main">
                  <a:graphicData uri="http://schemas.microsoft.com/office/word/2010/wordprocessingShape">
                    <wps:wsp>
                      <wps:cNvSpPr txBox="1"/>
                      <wps:spPr>
                        <a:xfrm>
                          <a:off x="0" y="0"/>
                          <a:ext cx="2670810" cy="254381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4980" w:rsidRPr="00BA4980" w:rsidRDefault="001A758D" w:rsidP="00BA4980">
                            <w:pPr>
                              <w:bidi/>
                              <w:rPr>
                                <w:rFonts w:cs="David"/>
                                <w:color w:val="auto"/>
                                <w:sz w:val="28"/>
                                <w:szCs w:val="28"/>
                                <w:rtl/>
                                <w:lang w:bidi="he-IL"/>
                              </w:rPr>
                            </w:pPr>
                            <w:r w:rsidRPr="00BA4980">
                              <w:rPr>
                                <w:rFonts w:cs="David" w:hint="cs"/>
                                <w:color w:val="auto"/>
                                <w:sz w:val="28"/>
                                <w:szCs w:val="28"/>
                                <w:rtl/>
                              </w:rPr>
                              <w:t>תש</w:t>
                            </w:r>
                            <w:r w:rsidRPr="00BA4980">
                              <w:rPr>
                                <w:rFonts w:cs="David" w:hint="cs"/>
                                <w:color w:val="auto"/>
                                <w:sz w:val="28"/>
                                <w:szCs w:val="28"/>
                                <w:rtl/>
                                <w:lang w:bidi="he-IL"/>
                              </w:rPr>
                              <w:t>ובה</w:t>
                            </w:r>
                            <w:r w:rsidR="00BA4980" w:rsidRPr="00BA4980">
                              <w:rPr>
                                <w:rFonts w:cs="David" w:hint="cs"/>
                                <w:color w:val="auto"/>
                                <w:sz w:val="28"/>
                                <w:szCs w:val="28"/>
                                <w:rtl/>
                                <w:lang w:bidi="he-IL"/>
                              </w:rPr>
                              <w:t>:</w:t>
                            </w:r>
                          </w:p>
                          <w:p w:rsidR="001A758D" w:rsidRPr="00BA4980" w:rsidRDefault="00BA4980" w:rsidP="00BA4980">
                            <w:pPr>
                              <w:bidi/>
                              <w:rPr>
                                <w:rFonts w:cs="David"/>
                                <w:color w:val="auto"/>
                                <w:sz w:val="28"/>
                                <w:szCs w:val="28"/>
                                <w:rtl/>
                              </w:rPr>
                            </w:pPr>
                            <w:r w:rsidRPr="00BA4980">
                              <w:rPr>
                                <w:rFonts w:cs="David" w:hint="cs"/>
                                <w:color w:val="auto"/>
                                <w:sz w:val="28"/>
                                <w:szCs w:val="28"/>
                                <w:rtl/>
                              </w:rPr>
                              <w:t xml:space="preserve">זהו דוד קאסוטו מבית הכנסת האיטלקי בירושלים </w:t>
                            </w:r>
                            <w:r w:rsidRPr="00BA4980">
                              <w:rPr>
                                <w:rFonts w:cs="David"/>
                                <w:color w:val="auto"/>
                                <w:sz w:val="28"/>
                                <w:szCs w:val="28"/>
                                <w:rtl/>
                              </w:rPr>
                              <w:t>–</w:t>
                            </w:r>
                            <w:r w:rsidRPr="00BA4980">
                              <w:rPr>
                                <w:rFonts w:cs="David" w:hint="cs"/>
                                <w:color w:val="auto"/>
                                <w:sz w:val="28"/>
                                <w:szCs w:val="28"/>
                                <w:rtl/>
                              </w:rPr>
                              <w:t xml:space="preserve"> אדריכל, היה סגן ראש עיריית ירושלים, היה במשך 35 שנה י</w:t>
                            </w:r>
                            <w:r w:rsidRPr="00BA4980">
                              <w:rPr>
                                <w:rFonts w:cs="David"/>
                                <w:color w:val="auto"/>
                                <w:sz w:val="28"/>
                                <w:szCs w:val="28"/>
                                <w:rtl/>
                              </w:rPr>
                              <w:t>ו"ר חברת יהודי איטליה</w:t>
                            </w:r>
                            <w:r w:rsidRPr="00BA4980">
                              <w:rPr>
                                <w:rFonts w:cs="David" w:hint="cs"/>
                                <w:color w:val="auto"/>
                                <w:sz w:val="28"/>
                                <w:szCs w:val="28"/>
                                <w:rtl/>
                              </w:rPr>
                              <w:t>, יקיר העיר ירושלים. הוא ומשפחתו היו חברים טובים של משפחת נשרי.</w:t>
                            </w:r>
                          </w:p>
                          <w:p w:rsidR="001A758D" w:rsidRPr="00BA4980"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456" o:spid="_x0000_s1071" type="#_x0000_t176" alt="Cover text" style="position:absolute;margin-left:273.6pt;margin-top:249.15pt;width:210.3pt;height:200.3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" filled="f" stroked="f" strokeweight=".5pt">
                <v:textbox>
                  <w:txbxContent>
                    <w:p w:rsidR="00BA4980" w:rsidRPr="00BA4980" w:rsidRDefault="001A758D" w:rsidP="00BA4980">
                      <w:pPr>
                        <w:bidi/>
                        <w:rPr>
                          <w:rFonts w:cs="David"/>
                          <w:color w:val="auto"/>
                          <w:sz w:val="28"/>
                          <w:szCs w:val="28"/>
                          <w:rtl/>
                          <w:lang w:bidi="he-IL"/>
                        </w:rPr>
                      </w:pPr>
                      <w:r w:rsidRPr="00BA4980">
                        <w:rPr>
                          <w:rFonts w:cs="David" w:hint="cs"/>
                          <w:color w:val="auto"/>
                          <w:sz w:val="28"/>
                          <w:szCs w:val="28"/>
                          <w:rtl/>
                        </w:rPr>
                        <w:t>תש</w:t>
                      </w:r>
                      <w:r w:rsidRPr="00BA4980">
                        <w:rPr>
                          <w:rFonts w:cs="David" w:hint="cs"/>
                          <w:color w:val="auto"/>
                          <w:sz w:val="28"/>
                          <w:szCs w:val="28"/>
                          <w:rtl/>
                          <w:lang w:bidi="he-IL"/>
                        </w:rPr>
                        <w:t>ובה</w:t>
                      </w:r>
                      <w:r w:rsidR="00BA4980" w:rsidRPr="00BA4980">
                        <w:rPr>
                          <w:rFonts w:cs="David" w:hint="cs"/>
                          <w:color w:val="auto"/>
                          <w:sz w:val="28"/>
                          <w:szCs w:val="28"/>
                          <w:rtl/>
                          <w:lang w:bidi="he-IL"/>
                        </w:rPr>
                        <w:t>:</w:t>
                      </w:r>
                    </w:p>
                    <w:p w:rsidR="001A758D" w:rsidRPr="00BA4980" w:rsidRDefault="00BA4980" w:rsidP="00BA4980">
                      <w:pPr>
                        <w:bidi/>
                        <w:rPr>
                          <w:rFonts w:cs="David"/>
                          <w:color w:val="auto"/>
                          <w:sz w:val="28"/>
                          <w:szCs w:val="28"/>
                          <w:rtl/>
                        </w:rPr>
                      </w:pPr>
                      <w:r w:rsidRPr="00BA4980">
                        <w:rPr>
                          <w:rFonts w:cs="David" w:hint="cs"/>
                          <w:color w:val="auto"/>
                          <w:sz w:val="28"/>
                          <w:szCs w:val="28"/>
                          <w:rtl/>
                        </w:rPr>
                        <w:t xml:space="preserve">זהו דוד קאסוטו מבית הכנסת האיטלקי בירושלים </w:t>
                      </w:r>
                      <w:r w:rsidRPr="00BA4980">
                        <w:rPr>
                          <w:rFonts w:cs="David"/>
                          <w:color w:val="auto"/>
                          <w:sz w:val="28"/>
                          <w:szCs w:val="28"/>
                          <w:rtl/>
                        </w:rPr>
                        <w:t>–</w:t>
                      </w:r>
                      <w:r w:rsidRPr="00BA4980">
                        <w:rPr>
                          <w:rFonts w:cs="David" w:hint="cs"/>
                          <w:color w:val="auto"/>
                          <w:sz w:val="28"/>
                          <w:szCs w:val="28"/>
                          <w:rtl/>
                        </w:rPr>
                        <w:t xml:space="preserve"> אדריכל, היה סגן ראש עיריית ירושלים, היה במשך 35 שנה י</w:t>
                      </w:r>
                      <w:r w:rsidRPr="00BA4980">
                        <w:rPr>
                          <w:rFonts w:cs="David"/>
                          <w:color w:val="auto"/>
                          <w:sz w:val="28"/>
                          <w:szCs w:val="28"/>
                          <w:rtl/>
                        </w:rPr>
                        <w:t>ו"ר חברת יהודי איטליה</w:t>
                      </w:r>
                      <w:r w:rsidRPr="00BA4980">
                        <w:rPr>
                          <w:rFonts w:cs="David" w:hint="cs"/>
                          <w:color w:val="auto"/>
                          <w:sz w:val="28"/>
                          <w:szCs w:val="28"/>
                          <w:rtl/>
                        </w:rPr>
                        <w:t>, יקיר העיר ירושלים. הוא ומשפחתו היו חברים טובים של משפחת נשרי.</w:t>
                      </w:r>
                    </w:p>
                    <w:p w:rsidR="001A758D" w:rsidRPr="00BA4980"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66784" behindDoc="0" locked="1" layoutInCell="1" allowOverlap="1" wp14:anchorId="1AE02831" wp14:editId="247291C8">
                <wp:simplePos x="0" y="0"/>
                <wp:positionH relativeFrom="page">
                  <wp:posOffset>3633470</wp:posOffset>
                </wp:positionH>
                <wp:positionV relativeFrom="page">
                  <wp:posOffset>2409190</wp:posOffset>
                </wp:positionV>
                <wp:extent cx="2258060" cy="651510"/>
                <wp:effectExtent l="0" t="0" r="0" b="0"/>
                <wp:wrapThrough wrapText="bothSides">
                  <wp:wrapPolygon edited="0">
                    <wp:start x="729" y="1263"/>
                    <wp:lineTo x="729" y="19579"/>
                    <wp:lineTo x="20592" y="19579"/>
                    <wp:lineTo x="20592" y="1263"/>
                    <wp:lineTo x="729" y="1263"/>
                  </wp:wrapPolygon>
                </wp:wrapThrough>
                <wp:docPr id="11457" name="Text Box 11457" descr="Cover text"/>
                <wp:cNvGraphicFramePr/>
                <a:graphic xmlns:a="http://schemas.openxmlformats.org/drawingml/2006/main">
                  <a:graphicData uri="http://schemas.microsoft.com/office/word/2010/wordprocessingShape">
                    <wps:wsp>
                      <wps:cNvSpPr txBox="1"/>
                      <wps:spPr>
                        <a:xfrm>
                          <a:off x="0" y="0"/>
                          <a:ext cx="2258060" cy="65151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BA4980" w:rsidP="00BA4980">
                            <w:pPr>
                              <w:pStyle w:val="Heading1"/>
                              <w:bidi/>
                              <w:jc w:val="left"/>
                              <w:rPr>
                                <w:rFonts w:hint="cs"/>
                                <w:rtl/>
                                <w:lang w:bidi="he-IL"/>
                              </w:rPr>
                            </w:pPr>
                            <w:r w:rsidRPr="00F320CF">
                              <w:rPr>
                                <w:rFonts w:cs="David" w:hint="cs"/>
                                <w:rtl/>
                              </w:rPr>
                              <w:t>מי האיש בתמונה</w:t>
                            </w:r>
                            <w:r>
                              <w:rPr>
                                <w:rFonts w:cs="David" w:hint="cs"/>
                                <w:rtl/>
                              </w:rPr>
                              <w:t xml:space="preserve"> ואיך קשור למשפחה שלנו</w:t>
                            </w:r>
                            <w:r w:rsidRPr="00F320CF">
                              <w:rPr>
                                <w:rFonts w:cs="David"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457" o:spid="_x0000_s1072" type="#_x0000_t176" alt="Cover text" style="position:absolute;margin-left:286.1pt;margin-top:189.7pt;width:177.8pt;height:51.3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" filled="f" stroked="f" strokeweight=".5pt">
                <v:textbox>
                  <w:txbxContent>
                    <w:p w:rsidR="001A758D" w:rsidRDefault="00BA4980" w:rsidP="00BA4980">
                      <w:pPr>
                        <w:pStyle w:val="Heading1"/>
                        <w:bidi/>
                        <w:jc w:val="left"/>
                        <w:rPr>
                          <w:rFonts w:hint="cs"/>
                          <w:rtl/>
                          <w:lang w:bidi="he-IL"/>
                        </w:rPr>
                      </w:pPr>
                      <w:r w:rsidRPr="00F320CF">
                        <w:rPr>
                          <w:rFonts w:cs="David" w:hint="cs"/>
                          <w:rtl/>
                        </w:rPr>
                        <w:t>מי האיש בתמונה</w:t>
                      </w:r>
                      <w:r>
                        <w:rPr>
                          <w:rFonts w:cs="David" w:hint="cs"/>
                          <w:rtl/>
                        </w:rPr>
                        <w:t xml:space="preserve"> ואיך קשור למשפחה שלנו</w:t>
                      </w:r>
                      <w:r w:rsidRPr="00F320CF">
                        <w:rPr>
                          <w:rFonts w:cs="David" w:hint="cs"/>
                          <w:rtl/>
                        </w:rPr>
                        <w:t xml:space="preserve">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64736"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458"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459"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60" name="Freeform 11460"/>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1" name="Freeform 11461"/>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62" name="Freeform 11462"/>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63" name="Freeform 11463"/>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64" name="Freeform 11464"/>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65" name="Freeform 11465"/>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4A39F5" id="Group 4" o:spid="_x0000_s1026" alt="Inside with colorful design" style="position:absolute;margin-left:81.3pt;margin-top:111.1pt;width:418.25pt;height:322.8pt;rotation:-90;z-index:-251551744;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" filled="f" stroked="f">
                  <o:lock v:ext="edit" aspectratio="t" text="t"/>
                </v:rect>
                <v:shape id="Freeform 11460"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461"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462"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463"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464"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465"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65760"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466" name="Text Box 11466"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543F18">
                            <w:pPr>
                              <w:pStyle w:val="Heading1"/>
                              <w:bidi/>
                              <w:jc w:val="left"/>
                              <w:rPr>
                                <w:rFonts w:hint="cs"/>
                                <w:rtl/>
                                <w:lang w:bidi="he-IL"/>
                              </w:rPr>
                            </w:pPr>
                            <w:r>
                              <w:rPr>
                                <w:rFonts w:hint="cs"/>
                                <w:rtl/>
                                <w:lang w:bidi="he-IL"/>
                              </w:rPr>
                              <w:t xml:space="preserve">שאלה מספר </w:t>
                            </w:r>
                            <w:r w:rsidR="00543F18">
                              <w:rPr>
                                <w:rFonts w:hint="cs"/>
                                <w:rtl/>
                                <w:lang w:bidi="he-IL"/>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466" o:spid="_x0000_s1073" type="#_x0000_t176" alt="Cover text" style="position:absolute;margin-left:285pt;margin-top:158pt;width:120.8pt;height:33.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" filled="f" stroked="f" strokeweight=".5pt">
                <v:textbox>
                  <w:txbxContent>
                    <w:p w:rsidR="001A758D" w:rsidRDefault="001A758D" w:rsidP="00543F18">
                      <w:pPr>
                        <w:pStyle w:val="Heading1"/>
                        <w:bidi/>
                        <w:jc w:val="left"/>
                        <w:rPr>
                          <w:rFonts w:hint="cs"/>
                          <w:rtl/>
                          <w:lang w:bidi="he-IL"/>
                        </w:rPr>
                      </w:pPr>
                      <w:r>
                        <w:rPr>
                          <w:rFonts w:hint="cs"/>
                          <w:rtl/>
                          <w:lang w:bidi="he-IL"/>
                        </w:rPr>
                        <w:t xml:space="preserve">שאלה מספר </w:t>
                      </w:r>
                      <w:r w:rsidR="00543F18">
                        <w:rPr>
                          <w:rFonts w:hint="cs"/>
                          <w:rtl/>
                          <w:lang w:bidi="he-IL"/>
                        </w:rPr>
                        <w:t>13</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69856" behindDoc="0" locked="1" layoutInCell="1" allowOverlap="1" wp14:anchorId="38DB379B" wp14:editId="4CF11717">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467" name="Text Box 11467"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543F18">
                            <w:pPr>
                              <w:pStyle w:val="Heading1"/>
                              <w:bidi/>
                              <w:jc w:val="left"/>
                              <w:rPr>
                                <w:rFonts w:hint="cs"/>
                                <w:rtl/>
                                <w:lang w:bidi="he-IL"/>
                              </w:rPr>
                            </w:pPr>
                            <w:r>
                              <w:rPr>
                                <w:rFonts w:hint="cs"/>
                                <w:rtl/>
                                <w:lang w:bidi="he-IL"/>
                              </w:rPr>
                              <w:t xml:space="preserve">תמונה מספר </w:t>
                            </w:r>
                            <w:r w:rsidR="00543F18">
                              <w:rPr>
                                <w:rFonts w:hint="cs"/>
                                <w:rtl/>
                                <w:lang w:bidi="he-IL"/>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467" o:spid="_x0000_s1074" type="#_x0000_t176" alt="Cover text" style="position:absolute;margin-left:0;margin-top:122.85pt;width:120.8pt;height:33.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" filled="f" stroked="f" strokeweight=".5pt">
                <v:textbox>
                  <w:txbxContent>
                    <w:p w:rsidR="001A758D" w:rsidRDefault="001A758D" w:rsidP="00543F18">
                      <w:pPr>
                        <w:pStyle w:val="Heading1"/>
                        <w:bidi/>
                        <w:jc w:val="left"/>
                        <w:rPr>
                          <w:rFonts w:hint="cs"/>
                          <w:rtl/>
                          <w:lang w:bidi="he-IL"/>
                        </w:rPr>
                      </w:pPr>
                      <w:r>
                        <w:rPr>
                          <w:rFonts w:hint="cs"/>
                          <w:rtl/>
                          <w:lang w:bidi="he-IL"/>
                        </w:rPr>
                        <w:t xml:space="preserve">תמונה מספר </w:t>
                      </w:r>
                      <w:r w:rsidR="00543F18">
                        <w:rPr>
                          <w:rFonts w:hint="cs"/>
                          <w:rtl/>
                          <w:lang w:bidi="he-IL"/>
                        </w:rPr>
                        <w:t>13</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770880" behindDoc="1" locked="0" layoutInCell="1" allowOverlap="1" wp14:anchorId="79EC3946" wp14:editId="765E1EA0">
                <wp:simplePos x="0" y="0"/>
                <wp:positionH relativeFrom="margin">
                  <wp:align>center</wp:align>
                </wp:positionH>
                <wp:positionV relativeFrom="paragraph">
                  <wp:posOffset>1182720</wp:posOffset>
                </wp:positionV>
                <wp:extent cx="5227145" cy="3945608"/>
                <wp:effectExtent l="0" t="6985" r="5080" b="5080"/>
                <wp:wrapNone/>
                <wp:docPr id="11468" name="Freeform 1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4FF22016" id="Freeform 11468" o:spid="_x0000_s1026" style="position:absolute;margin-left:0;margin-top:93.15pt;width:411.6pt;height:310.7pt;rotation:-90;z-index:-251545600;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201B89">
      <w:pPr>
        <w:spacing w:after="200" w:line="276" w:lineRule="auto"/>
      </w:pPr>
      <w:r>
        <w:rPr>
          <w:noProof/>
          <w:lang w:eastAsia="en-US" w:bidi="he-IL"/>
        </w:rPr>
        <w:drawing>
          <wp:anchor distT="0" distB="0" distL="114300" distR="114300" simplePos="0" relativeHeight="251904000" behindDoc="0" locked="0" layoutInCell="1" allowOverlap="1" wp14:anchorId="20840280" wp14:editId="03609D54">
            <wp:simplePos x="0" y="0"/>
            <wp:positionH relativeFrom="margin">
              <wp:align>center</wp:align>
            </wp:positionH>
            <wp:positionV relativeFrom="paragraph">
              <wp:posOffset>1390485</wp:posOffset>
            </wp:positionV>
            <wp:extent cx="1743075" cy="2619375"/>
            <wp:effectExtent l="0" t="0" r="9525" b="9525"/>
            <wp:wrapSquare wrapText="bothSides"/>
            <wp:docPr id="11686" name="Picture 1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 name="דוד קאסוטו.jpg"/>
                    <pic:cNvPicPr/>
                  </pic:nvPicPr>
                  <pic:blipFill>
                    <a:blip r:embed="rId34"/>
                    <a:stretch>
                      <a:fillRect/>
                    </a:stretch>
                  </pic:blipFill>
                  <pic:spPr>
                    <a:xfrm>
                      <a:off x="0" y="0"/>
                      <a:ext cx="1743075" cy="2619375"/>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76000" behindDoc="0" locked="1" layoutInCell="1" allowOverlap="1" wp14:anchorId="2849C22A" wp14:editId="30AA9342">
                <wp:simplePos x="0" y="0"/>
                <wp:positionH relativeFrom="page">
                  <wp:posOffset>3474720</wp:posOffset>
                </wp:positionH>
                <wp:positionV relativeFrom="page">
                  <wp:posOffset>3164205</wp:posOffset>
                </wp:positionV>
                <wp:extent cx="2670810" cy="1836420"/>
                <wp:effectExtent l="0" t="0" r="0" b="0"/>
                <wp:wrapThrough wrapText="bothSides">
                  <wp:wrapPolygon edited="0">
                    <wp:start x="1078" y="1120"/>
                    <wp:lineTo x="1078" y="20390"/>
                    <wp:lineTo x="20337" y="20390"/>
                    <wp:lineTo x="20337" y="1120"/>
                    <wp:lineTo x="1078" y="1120"/>
                  </wp:wrapPolygon>
                </wp:wrapThrough>
                <wp:docPr id="11470" name="Text Box 11470" descr="Cover text"/>
                <wp:cNvGraphicFramePr/>
                <a:graphic xmlns:a="http://schemas.openxmlformats.org/drawingml/2006/main">
                  <a:graphicData uri="http://schemas.microsoft.com/office/word/2010/wordprocessingShape">
                    <wps:wsp>
                      <wps:cNvSpPr txBox="1"/>
                      <wps:spPr>
                        <a:xfrm>
                          <a:off x="0" y="0"/>
                          <a:ext cx="2670810" cy="183642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4E38" w:rsidRPr="005E4E38" w:rsidRDefault="001A758D" w:rsidP="00543F18">
                            <w:pPr>
                              <w:bidi/>
                              <w:rPr>
                                <w:rFonts w:cs="David"/>
                                <w:color w:val="auto"/>
                                <w:sz w:val="28"/>
                                <w:szCs w:val="28"/>
                                <w:rtl/>
                                <w:lang w:bidi="he-IL"/>
                              </w:rPr>
                            </w:pPr>
                            <w:r w:rsidRPr="005E4E38">
                              <w:rPr>
                                <w:rFonts w:cs="David" w:hint="cs"/>
                                <w:color w:val="auto"/>
                                <w:sz w:val="28"/>
                                <w:szCs w:val="28"/>
                                <w:rtl/>
                              </w:rPr>
                              <w:t>תש</w:t>
                            </w:r>
                            <w:r w:rsidRPr="005E4E38">
                              <w:rPr>
                                <w:rFonts w:cs="David" w:hint="cs"/>
                                <w:color w:val="auto"/>
                                <w:sz w:val="28"/>
                                <w:szCs w:val="28"/>
                                <w:rtl/>
                                <w:lang w:bidi="he-IL"/>
                              </w:rPr>
                              <w:t>ובה</w:t>
                            </w:r>
                            <w:r w:rsidR="00543F18" w:rsidRPr="005E4E38">
                              <w:rPr>
                                <w:rFonts w:cs="David" w:hint="cs"/>
                                <w:color w:val="auto"/>
                                <w:sz w:val="28"/>
                                <w:szCs w:val="28"/>
                                <w:rtl/>
                                <w:lang w:bidi="he-IL"/>
                              </w:rPr>
                              <w:t>:</w:t>
                            </w:r>
                          </w:p>
                          <w:p w:rsidR="001A758D" w:rsidRPr="005E4E38" w:rsidRDefault="00543F18" w:rsidP="005E4E38">
                            <w:pPr>
                              <w:bidi/>
                              <w:rPr>
                                <w:rFonts w:cs="David"/>
                                <w:color w:val="auto"/>
                                <w:sz w:val="28"/>
                                <w:szCs w:val="28"/>
                                <w:rtl/>
                              </w:rPr>
                            </w:pPr>
                            <w:r w:rsidRPr="005E4E38">
                              <w:rPr>
                                <w:rFonts w:cs="David" w:hint="cs"/>
                                <w:color w:val="auto"/>
                                <w:sz w:val="28"/>
                                <w:szCs w:val="28"/>
                                <w:rtl/>
                                <w:lang w:bidi="he-IL"/>
                              </w:rPr>
                              <w:t xml:space="preserve"> זהו </w:t>
                            </w:r>
                            <w:r w:rsidRPr="005E4E38">
                              <w:rPr>
                                <w:rFonts w:cs="David" w:hint="cs"/>
                                <w:color w:val="auto"/>
                                <w:sz w:val="28"/>
                                <w:szCs w:val="28"/>
                                <w:rtl/>
                              </w:rPr>
                              <w:t xml:space="preserve">"בית התבשיל אליאך" </w:t>
                            </w:r>
                            <w:r w:rsidRPr="005E4E38">
                              <w:rPr>
                                <w:rFonts w:cs="David"/>
                                <w:color w:val="auto"/>
                                <w:sz w:val="28"/>
                                <w:szCs w:val="28"/>
                                <w:rtl/>
                              </w:rPr>
                              <w:t>–</w:t>
                            </w:r>
                            <w:r w:rsidRPr="005E4E38">
                              <w:rPr>
                                <w:rFonts w:cs="David" w:hint="cs"/>
                                <w:color w:val="auto"/>
                                <w:sz w:val="28"/>
                                <w:szCs w:val="28"/>
                                <w:rtl/>
                              </w:rPr>
                              <w:t xml:space="preserve"> תחילה היה ברחוב הנביאים 39 בירושלים (מעל בית הרב קוק) ואח"כ עבר לש/כונת "שערי פינה" ליד מאה שערים</w:t>
                            </w:r>
                            <w:r w:rsidR="001A758D" w:rsidRPr="005E4E38">
                              <w:rPr>
                                <w:rFonts w:cs="David" w:hint="cs"/>
                                <w:color w:val="auto"/>
                                <w:sz w:val="28"/>
                                <w:szCs w:val="28"/>
                                <w:rtl/>
                              </w:rPr>
                              <w:t>.</w:t>
                            </w:r>
                          </w:p>
                          <w:p w:rsidR="001A758D" w:rsidRDefault="001A758D" w:rsidP="001A758D">
                            <w:pPr>
                              <w:pStyle w:val="Heading1"/>
                              <w:bidi/>
                              <w:jc w:val="left"/>
                              <w:rPr>
                                <w:rFonts w:hint="cs"/>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470" o:spid="_x0000_s1075" type="#_x0000_t176" alt="Cover text" style="position:absolute;margin-left:273.6pt;margin-top:249.15pt;width:210.3pt;height:144.6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" filled="f" stroked="f" strokeweight=".5pt">
                <v:textbox>
                  <w:txbxContent>
                    <w:p w:rsidR="005E4E38" w:rsidRPr="005E4E38" w:rsidRDefault="001A758D" w:rsidP="00543F18">
                      <w:pPr>
                        <w:bidi/>
                        <w:rPr>
                          <w:rFonts w:cs="David"/>
                          <w:color w:val="auto"/>
                          <w:sz w:val="28"/>
                          <w:szCs w:val="28"/>
                          <w:rtl/>
                          <w:lang w:bidi="he-IL"/>
                        </w:rPr>
                      </w:pPr>
                      <w:r w:rsidRPr="005E4E38">
                        <w:rPr>
                          <w:rFonts w:cs="David" w:hint="cs"/>
                          <w:color w:val="auto"/>
                          <w:sz w:val="28"/>
                          <w:szCs w:val="28"/>
                          <w:rtl/>
                        </w:rPr>
                        <w:t>תש</w:t>
                      </w:r>
                      <w:r w:rsidRPr="005E4E38">
                        <w:rPr>
                          <w:rFonts w:cs="David" w:hint="cs"/>
                          <w:color w:val="auto"/>
                          <w:sz w:val="28"/>
                          <w:szCs w:val="28"/>
                          <w:rtl/>
                          <w:lang w:bidi="he-IL"/>
                        </w:rPr>
                        <w:t>ובה</w:t>
                      </w:r>
                      <w:r w:rsidR="00543F18" w:rsidRPr="005E4E38">
                        <w:rPr>
                          <w:rFonts w:cs="David" w:hint="cs"/>
                          <w:color w:val="auto"/>
                          <w:sz w:val="28"/>
                          <w:szCs w:val="28"/>
                          <w:rtl/>
                          <w:lang w:bidi="he-IL"/>
                        </w:rPr>
                        <w:t>:</w:t>
                      </w:r>
                    </w:p>
                    <w:p w:rsidR="001A758D" w:rsidRPr="005E4E38" w:rsidRDefault="00543F18" w:rsidP="005E4E38">
                      <w:pPr>
                        <w:bidi/>
                        <w:rPr>
                          <w:rFonts w:cs="David"/>
                          <w:color w:val="auto"/>
                          <w:sz w:val="28"/>
                          <w:szCs w:val="28"/>
                          <w:rtl/>
                        </w:rPr>
                      </w:pPr>
                      <w:r w:rsidRPr="005E4E38">
                        <w:rPr>
                          <w:rFonts w:cs="David" w:hint="cs"/>
                          <w:color w:val="auto"/>
                          <w:sz w:val="28"/>
                          <w:szCs w:val="28"/>
                          <w:rtl/>
                          <w:lang w:bidi="he-IL"/>
                        </w:rPr>
                        <w:t xml:space="preserve"> זהו </w:t>
                      </w:r>
                      <w:r w:rsidRPr="005E4E38">
                        <w:rPr>
                          <w:rFonts w:cs="David" w:hint="cs"/>
                          <w:color w:val="auto"/>
                          <w:sz w:val="28"/>
                          <w:szCs w:val="28"/>
                          <w:rtl/>
                        </w:rPr>
                        <w:t xml:space="preserve">"בית התבשיל אליאך" </w:t>
                      </w:r>
                      <w:r w:rsidRPr="005E4E38">
                        <w:rPr>
                          <w:rFonts w:cs="David"/>
                          <w:color w:val="auto"/>
                          <w:sz w:val="28"/>
                          <w:szCs w:val="28"/>
                          <w:rtl/>
                        </w:rPr>
                        <w:t>–</w:t>
                      </w:r>
                      <w:r w:rsidRPr="005E4E38">
                        <w:rPr>
                          <w:rFonts w:cs="David" w:hint="cs"/>
                          <w:color w:val="auto"/>
                          <w:sz w:val="28"/>
                          <w:szCs w:val="28"/>
                          <w:rtl/>
                        </w:rPr>
                        <w:t xml:space="preserve"> תחילה היה ברחוב הנביאים 39 בירושלים (מעל בית הרב קוק) ואח"כ עבר לש/כונת "שערי פינה" ליד מאה שערים</w:t>
                      </w:r>
                      <w:r w:rsidR="001A758D" w:rsidRPr="005E4E38">
                        <w:rPr>
                          <w:rFonts w:cs="David" w:hint="cs"/>
                          <w:color w:val="auto"/>
                          <w:sz w:val="28"/>
                          <w:szCs w:val="28"/>
                          <w:rtl/>
                        </w:rPr>
                        <w:t>.</w:t>
                      </w:r>
                    </w:p>
                    <w:p w:rsidR="001A758D" w:rsidRDefault="001A758D" w:rsidP="001A758D">
                      <w:pPr>
                        <w:pStyle w:val="Heading1"/>
                        <w:bidi/>
                        <w:jc w:val="left"/>
                        <w:rPr>
                          <w:rFonts w:hint="cs"/>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74976" behindDoc="0" locked="1" layoutInCell="1" allowOverlap="1" wp14:anchorId="1AE02831" wp14:editId="247291C8">
                <wp:simplePos x="0" y="0"/>
                <wp:positionH relativeFrom="page">
                  <wp:posOffset>3632200</wp:posOffset>
                </wp:positionH>
                <wp:positionV relativeFrom="page">
                  <wp:posOffset>2406650</wp:posOffset>
                </wp:positionV>
                <wp:extent cx="2258060" cy="425450"/>
                <wp:effectExtent l="0" t="0" r="0" b="0"/>
                <wp:wrapThrough wrapText="bothSides">
                  <wp:wrapPolygon edited="0">
                    <wp:start x="729" y="967"/>
                    <wp:lineTo x="729" y="19343"/>
                    <wp:lineTo x="20774" y="19343"/>
                    <wp:lineTo x="20774" y="967"/>
                    <wp:lineTo x="729" y="967"/>
                  </wp:wrapPolygon>
                </wp:wrapThrough>
                <wp:docPr id="11471" name="Text Box 11471" descr="Cover text"/>
                <wp:cNvGraphicFramePr/>
                <a:graphic xmlns:a="http://schemas.openxmlformats.org/drawingml/2006/main">
                  <a:graphicData uri="http://schemas.microsoft.com/office/word/2010/wordprocessingShape">
                    <wps:wsp>
                      <wps:cNvSpPr txBox="1"/>
                      <wps:spPr>
                        <a:xfrm>
                          <a:off x="0" y="0"/>
                          <a:ext cx="22580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1A758D">
                            <w:pPr>
                              <w:pStyle w:val="Heading1"/>
                              <w:bidi/>
                              <w:jc w:val="left"/>
                              <w:rPr>
                                <w:rFonts w:hint="cs"/>
                                <w:rtl/>
                                <w:lang w:bidi="he-IL"/>
                              </w:rPr>
                            </w:pPr>
                            <w:r w:rsidRPr="00F320CF">
                              <w:rPr>
                                <w:rFonts w:cs="David" w:hint="cs"/>
                                <w:rtl/>
                              </w:rPr>
                              <w:t>זהה את הבית שבתמונה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471" o:spid="_x0000_s1076" type="#_x0000_t176" alt="Cover text" style="position:absolute;margin-left:286pt;margin-top:189.5pt;width:177.8pt;height:33.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" filled="f" stroked="f" strokeweight=".5pt">
                <v:textbox>
                  <w:txbxContent>
                    <w:p w:rsidR="001A758D" w:rsidRDefault="001A758D" w:rsidP="001A758D">
                      <w:pPr>
                        <w:pStyle w:val="Heading1"/>
                        <w:bidi/>
                        <w:jc w:val="left"/>
                        <w:rPr>
                          <w:rFonts w:hint="cs"/>
                          <w:rtl/>
                          <w:lang w:bidi="he-IL"/>
                        </w:rPr>
                      </w:pPr>
                      <w:r w:rsidRPr="00F320CF">
                        <w:rPr>
                          <w:rFonts w:cs="David" w:hint="cs"/>
                          <w:rtl/>
                        </w:rPr>
                        <w:t>זהה את הבית שבתמונה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72928"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472"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473"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74" name="Freeform 11474"/>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75" name="Freeform 11475"/>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76" name="Freeform 11476"/>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77" name="Freeform 11477"/>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78" name="Freeform 11478"/>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79" name="Freeform 11479"/>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5F3C880" id="Group 4" o:spid="_x0000_s1026" alt="Inside with colorful design" style="position:absolute;margin-left:81.3pt;margin-top:111.1pt;width:418.25pt;height:322.8pt;rotation:-90;z-index:-251543552;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" filled="f" stroked="f">
                  <o:lock v:ext="edit" aspectratio="t" text="t"/>
                </v:rect>
                <v:shape id="Freeform 11474"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475"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476"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477"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478"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479"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73952"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480" name="Text Box 11480"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543F18">
                            <w:pPr>
                              <w:pStyle w:val="Heading1"/>
                              <w:bidi/>
                              <w:jc w:val="left"/>
                              <w:rPr>
                                <w:rFonts w:hint="cs"/>
                                <w:rtl/>
                                <w:lang w:bidi="he-IL"/>
                              </w:rPr>
                            </w:pPr>
                            <w:r>
                              <w:rPr>
                                <w:rFonts w:hint="cs"/>
                                <w:rtl/>
                                <w:lang w:bidi="he-IL"/>
                              </w:rPr>
                              <w:t xml:space="preserve">שאלה מספר </w:t>
                            </w:r>
                            <w:r w:rsidR="00543F18">
                              <w:rPr>
                                <w:rFonts w:hint="cs"/>
                                <w:rtl/>
                                <w:lang w:bidi="he-IL"/>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480" o:spid="_x0000_s1077" type="#_x0000_t176" alt="Cover text" style="position:absolute;margin-left:285pt;margin-top:158pt;width:120.8pt;height:33.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" filled="f" stroked="f" strokeweight=".5pt">
                <v:textbox>
                  <w:txbxContent>
                    <w:p w:rsidR="001A758D" w:rsidRDefault="001A758D" w:rsidP="00543F18">
                      <w:pPr>
                        <w:pStyle w:val="Heading1"/>
                        <w:bidi/>
                        <w:jc w:val="left"/>
                        <w:rPr>
                          <w:rFonts w:hint="cs"/>
                          <w:rtl/>
                          <w:lang w:bidi="he-IL"/>
                        </w:rPr>
                      </w:pPr>
                      <w:r>
                        <w:rPr>
                          <w:rFonts w:hint="cs"/>
                          <w:rtl/>
                          <w:lang w:bidi="he-IL"/>
                        </w:rPr>
                        <w:t xml:space="preserve">שאלה מספר </w:t>
                      </w:r>
                      <w:r w:rsidR="00543F18">
                        <w:rPr>
                          <w:rFonts w:hint="cs"/>
                          <w:rtl/>
                          <w:lang w:bidi="he-IL"/>
                        </w:rPr>
                        <w:t>14</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78048" behindDoc="0" locked="1" layoutInCell="1" allowOverlap="1" wp14:anchorId="38DB379B" wp14:editId="4CF11717">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481" name="Text Box 11481"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5E4E38">
                            <w:pPr>
                              <w:pStyle w:val="Heading1"/>
                              <w:bidi/>
                              <w:jc w:val="left"/>
                              <w:rPr>
                                <w:rFonts w:hint="cs"/>
                                <w:rtl/>
                                <w:lang w:bidi="he-IL"/>
                              </w:rPr>
                            </w:pPr>
                            <w:r>
                              <w:rPr>
                                <w:rFonts w:hint="cs"/>
                                <w:rtl/>
                                <w:lang w:bidi="he-IL"/>
                              </w:rPr>
                              <w:t xml:space="preserve">תמונה מספר </w:t>
                            </w:r>
                            <w:r w:rsidR="005E4E38">
                              <w:rPr>
                                <w:rFonts w:hint="cs"/>
                                <w:rtl/>
                                <w:lang w:bidi="he-IL"/>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481" o:spid="_x0000_s1078" type="#_x0000_t176" alt="Cover text" style="position:absolute;margin-left:0;margin-top:122.85pt;width:120.8pt;height:33.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" filled="f" stroked="f" strokeweight=".5pt">
                <v:textbox>
                  <w:txbxContent>
                    <w:p w:rsidR="001A758D" w:rsidRDefault="001A758D" w:rsidP="005E4E38">
                      <w:pPr>
                        <w:pStyle w:val="Heading1"/>
                        <w:bidi/>
                        <w:jc w:val="left"/>
                        <w:rPr>
                          <w:rFonts w:hint="cs"/>
                          <w:rtl/>
                          <w:lang w:bidi="he-IL"/>
                        </w:rPr>
                      </w:pPr>
                      <w:r>
                        <w:rPr>
                          <w:rFonts w:hint="cs"/>
                          <w:rtl/>
                          <w:lang w:bidi="he-IL"/>
                        </w:rPr>
                        <w:t xml:space="preserve">תמונה מספר </w:t>
                      </w:r>
                      <w:r w:rsidR="005E4E38">
                        <w:rPr>
                          <w:rFonts w:hint="cs"/>
                          <w:rtl/>
                          <w:lang w:bidi="he-IL"/>
                        </w:rPr>
                        <w:t>14</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779072" behindDoc="1" locked="0" layoutInCell="1" allowOverlap="1" wp14:anchorId="5A7FF689" wp14:editId="7A21D1D0">
                <wp:simplePos x="0" y="0"/>
                <wp:positionH relativeFrom="margin">
                  <wp:align>center</wp:align>
                </wp:positionH>
                <wp:positionV relativeFrom="paragraph">
                  <wp:posOffset>1182720</wp:posOffset>
                </wp:positionV>
                <wp:extent cx="5227145" cy="3945608"/>
                <wp:effectExtent l="0" t="6985" r="5080" b="5080"/>
                <wp:wrapNone/>
                <wp:docPr id="11482" name="Freeform 1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20894370" id="Freeform 11482" o:spid="_x0000_s1026" style="position:absolute;margin-left:0;margin-top:93.15pt;width:411.6pt;height:310.7pt;rotation:-90;z-index:-251537408;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5E4E38">
      <w:pPr>
        <w:spacing w:after="200" w:line="276" w:lineRule="auto"/>
      </w:pPr>
      <w:r>
        <w:rPr>
          <w:noProof/>
          <w:lang w:eastAsia="en-US" w:bidi="he-IL"/>
        </w:rPr>
        <w:drawing>
          <wp:anchor distT="0" distB="0" distL="114300" distR="114300" simplePos="0" relativeHeight="251905024" behindDoc="0" locked="0" layoutInCell="1" allowOverlap="1" wp14:anchorId="758EDADD" wp14:editId="046F397D">
            <wp:simplePos x="0" y="0"/>
            <wp:positionH relativeFrom="margin">
              <wp:align>center</wp:align>
            </wp:positionH>
            <wp:positionV relativeFrom="paragraph">
              <wp:posOffset>1278282</wp:posOffset>
            </wp:positionV>
            <wp:extent cx="3152140" cy="2360930"/>
            <wp:effectExtent l="0" t="0" r="0" b="1270"/>
            <wp:wrapSquare wrapText="bothSides"/>
            <wp:docPr id="11687" name="Picture 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 name="בית-קפה-פת.jpg"/>
                    <pic:cNvPicPr/>
                  </pic:nvPicPr>
                  <pic:blipFill>
                    <a:blip r:embed="rId35"/>
                    <a:stretch>
                      <a:fillRect/>
                    </a:stretch>
                  </pic:blipFill>
                  <pic:spPr>
                    <a:xfrm>
                      <a:off x="0" y="0"/>
                      <a:ext cx="3152140" cy="2360930"/>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84192" behindDoc="0" locked="1" layoutInCell="1" allowOverlap="1" wp14:anchorId="2849C22A" wp14:editId="30AA9342">
                <wp:simplePos x="0" y="0"/>
                <wp:positionH relativeFrom="page">
                  <wp:posOffset>3466465</wp:posOffset>
                </wp:positionH>
                <wp:positionV relativeFrom="page">
                  <wp:posOffset>2885440</wp:posOffset>
                </wp:positionV>
                <wp:extent cx="2670810" cy="1621790"/>
                <wp:effectExtent l="0" t="0" r="0" b="0"/>
                <wp:wrapThrough wrapText="bothSides">
                  <wp:wrapPolygon edited="0">
                    <wp:start x="1078" y="1015"/>
                    <wp:lineTo x="1078" y="20298"/>
                    <wp:lineTo x="20491" y="20298"/>
                    <wp:lineTo x="20491" y="1015"/>
                    <wp:lineTo x="1078" y="1015"/>
                  </wp:wrapPolygon>
                </wp:wrapThrough>
                <wp:docPr id="11484" name="Text Box 11484" descr="Cover text"/>
                <wp:cNvGraphicFramePr/>
                <a:graphic xmlns:a="http://schemas.openxmlformats.org/drawingml/2006/main">
                  <a:graphicData uri="http://schemas.microsoft.com/office/word/2010/wordprocessingShape">
                    <wps:wsp>
                      <wps:cNvSpPr txBox="1"/>
                      <wps:spPr>
                        <a:xfrm>
                          <a:off x="0" y="0"/>
                          <a:ext cx="2670810" cy="162179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509B" w:rsidRPr="0025509B" w:rsidRDefault="001A758D" w:rsidP="0025509B">
                            <w:pPr>
                              <w:bidi/>
                              <w:rPr>
                                <w:rFonts w:cs="David"/>
                                <w:color w:val="auto"/>
                                <w:sz w:val="28"/>
                                <w:szCs w:val="28"/>
                                <w:rtl/>
                                <w:lang w:bidi="he-IL"/>
                              </w:rPr>
                            </w:pPr>
                            <w:r w:rsidRPr="0025509B">
                              <w:rPr>
                                <w:rFonts w:cs="David" w:hint="cs"/>
                                <w:color w:val="auto"/>
                                <w:sz w:val="28"/>
                                <w:szCs w:val="28"/>
                                <w:rtl/>
                              </w:rPr>
                              <w:t>תש</w:t>
                            </w:r>
                            <w:r w:rsidRPr="0025509B">
                              <w:rPr>
                                <w:rFonts w:cs="David" w:hint="cs"/>
                                <w:color w:val="auto"/>
                                <w:sz w:val="28"/>
                                <w:szCs w:val="28"/>
                                <w:rtl/>
                                <w:lang w:bidi="he-IL"/>
                              </w:rPr>
                              <w:t>ובה</w:t>
                            </w:r>
                            <w:r w:rsidR="0025509B" w:rsidRPr="0025509B">
                              <w:rPr>
                                <w:rFonts w:cs="David" w:hint="cs"/>
                                <w:color w:val="auto"/>
                                <w:sz w:val="28"/>
                                <w:szCs w:val="28"/>
                                <w:rtl/>
                                <w:lang w:bidi="he-IL"/>
                              </w:rPr>
                              <w:t>:</w:t>
                            </w:r>
                          </w:p>
                          <w:p w:rsidR="001A758D" w:rsidRPr="0025509B" w:rsidRDefault="0025509B" w:rsidP="0025509B">
                            <w:pPr>
                              <w:bidi/>
                              <w:rPr>
                                <w:rFonts w:hint="cs"/>
                                <w:color w:val="auto"/>
                                <w:rtl/>
                              </w:rPr>
                            </w:pPr>
                            <w:r w:rsidRPr="0025509B">
                              <w:rPr>
                                <w:rFonts w:cs="David" w:hint="cs"/>
                                <w:color w:val="auto"/>
                                <w:sz w:val="28"/>
                                <w:szCs w:val="28"/>
                                <w:rtl/>
                              </w:rPr>
                              <w:t xml:space="preserve"> </w:t>
                            </w:r>
                            <w:r w:rsidRPr="0025509B">
                              <w:rPr>
                                <w:rFonts w:cs="David" w:hint="cs"/>
                                <w:color w:val="auto"/>
                                <w:sz w:val="28"/>
                                <w:szCs w:val="28"/>
                                <w:rtl/>
                              </w:rPr>
                              <w:t>זהו שכונת "בתי ורשה" שאותה הקים ר' דוד צבי שלמה בידרמן האדמו"ר מלעלוב (האדמו"ר הירושלמי) סבא של סבתא מרים.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484" o:spid="_x0000_s1079" type="#_x0000_t176" alt="Cover text" style="position:absolute;margin-left:272.95pt;margin-top:227.2pt;width:210.3pt;height:127.7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" filled="f" stroked="f" strokeweight=".5pt">
                <v:textbox>
                  <w:txbxContent>
                    <w:p w:rsidR="0025509B" w:rsidRPr="0025509B" w:rsidRDefault="001A758D" w:rsidP="0025509B">
                      <w:pPr>
                        <w:bidi/>
                        <w:rPr>
                          <w:rFonts w:cs="David"/>
                          <w:color w:val="auto"/>
                          <w:sz w:val="28"/>
                          <w:szCs w:val="28"/>
                          <w:rtl/>
                          <w:lang w:bidi="he-IL"/>
                        </w:rPr>
                      </w:pPr>
                      <w:r w:rsidRPr="0025509B">
                        <w:rPr>
                          <w:rFonts w:cs="David" w:hint="cs"/>
                          <w:color w:val="auto"/>
                          <w:sz w:val="28"/>
                          <w:szCs w:val="28"/>
                          <w:rtl/>
                        </w:rPr>
                        <w:t>תש</w:t>
                      </w:r>
                      <w:r w:rsidRPr="0025509B">
                        <w:rPr>
                          <w:rFonts w:cs="David" w:hint="cs"/>
                          <w:color w:val="auto"/>
                          <w:sz w:val="28"/>
                          <w:szCs w:val="28"/>
                          <w:rtl/>
                          <w:lang w:bidi="he-IL"/>
                        </w:rPr>
                        <w:t>ובה</w:t>
                      </w:r>
                      <w:r w:rsidR="0025509B" w:rsidRPr="0025509B">
                        <w:rPr>
                          <w:rFonts w:cs="David" w:hint="cs"/>
                          <w:color w:val="auto"/>
                          <w:sz w:val="28"/>
                          <w:szCs w:val="28"/>
                          <w:rtl/>
                          <w:lang w:bidi="he-IL"/>
                        </w:rPr>
                        <w:t>:</w:t>
                      </w:r>
                    </w:p>
                    <w:p w:rsidR="001A758D" w:rsidRPr="0025509B" w:rsidRDefault="0025509B" w:rsidP="0025509B">
                      <w:pPr>
                        <w:bidi/>
                        <w:rPr>
                          <w:rFonts w:hint="cs"/>
                          <w:color w:val="auto"/>
                          <w:rtl/>
                        </w:rPr>
                      </w:pPr>
                      <w:r w:rsidRPr="0025509B">
                        <w:rPr>
                          <w:rFonts w:cs="David" w:hint="cs"/>
                          <w:color w:val="auto"/>
                          <w:sz w:val="28"/>
                          <w:szCs w:val="28"/>
                          <w:rtl/>
                        </w:rPr>
                        <w:t xml:space="preserve"> </w:t>
                      </w:r>
                      <w:r w:rsidRPr="0025509B">
                        <w:rPr>
                          <w:rFonts w:cs="David" w:hint="cs"/>
                          <w:color w:val="auto"/>
                          <w:sz w:val="28"/>
                          <w:szCs w:val="28"/>
                          <w:rtl/>
                        </w:rPr>
                        <w:t>זהו שכונת "בתי ורשה" שאותה הקים ר' דוד צבי שלמה בידרמן האדמו"ר מלעלוב (האדמו"ר הירושלמי) סבא של סבתא מרים.</w:t>
                      </w: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83168" behindDoc="0" locked="1" layoutInCell="1" allowOverlap="1" wp14:anchorId="1AE02831" wp14:editId="247291C8">
                <wp:simplePos x="0" y="0"/>
                <wp:positionH relativeFrom="page">
                  <wp:posOffset>3633470</wp:posOffset>
                </wp:positionH>
                <wp:positionV relativeFrom="page">
                  <wp:posOffset>2409190</wp:posOffset>
                </wp:positionV>
                <wp:extent cx="2258060" cy="651510"/>
                <wp:effectExtent l="0" t="0" r="0" b="0"/>
                <wp:wrapThrough wrapText="bothSides">
                  <wp:wrapPolygon edited="0">
                    <wp:start x="729" y="1263"/>
                    <wp:lineTo x="729" y="19579"/>
                    <wp:lineTo x="20592" y="19579"/>
                    <wp:lineTo x="20592" y="1263"/>
                    <wp:lineTo x="729" y="1263"/>
                  </wp:wrapPolygon>
                </wp:wrapThrough>
                <wp:docPr id="11485" name="Text Box 11485" descr="Cover text"/>
                <wp:cNvGraphicFramePr/>
                <a:graphic xmlns:a="http://schemas.openxmlformats.org/drawingml/2006/main">
                  <a:graphicData uri="http://schemas.microsoft.com/office/word/2010/wordprocessingShape">
                    <wps:wsp>
                      <wps:cNvSpPr txBox="1"/>
                      <wps:spPr>
                        <a:xfrm>
                          <a:off x="0" y="0"/>
                          <a:ext cx="2258060" cy="65151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25509B" w:rsidP="001A758D">
                            <w:pPr>
                              <w:pStyle w:val="Heading1"/>
                              <w:bidi/>
                              <w:jc w:val="left"/>
                              <w:rPr>
                                <w:rFonts w:hint="cs"/>
                                <w:rtl/>
                                <w:lang w:bidi="he-IL"/>
                              </w:rPr>
                            </w:pPr>
                            <w:r w:rsidRPr="00F320CF">
                              <w:rPr>
                                <w:rFonts w:cs="David" w:hint="cs"/>
                                <w:rtl/>
                              </w:rPr>
                              <w:t>מהו המקום שבתמונה ואיך המקום קשור למשפחה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485" o:spid="_x0000_s1080" type="#_x0000_t176" alt="Cover text" style="position:absolute;margin-left:286.1pt;margin-top:189.7pt;width:177.8pt;height:51.3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" filled="f" stroked="f" strokeweight=".5pt">
                <v:textbox>
                  <w:txbxContent>
                    <w:p w:rsidR="001A758D" w:rsidRDefault="0025509B" w:rsidP="001A758D">
                      <w:pPr>
                        <w:pStyle w:val="Heading1"/>
                        <w:bidi/>
                        <w:jc w:val="left"/>
                        <w:rPr>
                          <w:rFonts w:hint="cs"/>
                          <w:rtl/>
                          <w:lang w:bidi="he-IL"/>
                        </w:rPr>
                      </w:pPr>
                      <w:r w:rsidRPr="00F320CF">
                        <w:rPr>
                          <w:rFonts w:cs="David" w:hint="cs"/>
                          <w:rtl/>
                        </w:rPr>
                        <w:t>מהו המקום שבתמונה ואיך המקום קשור למשפחה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81120"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486"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487"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88" name="Freeform 11488"/>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89" name="Freeform 11489"/>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90" name="Freeform 11490"/>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91" name="Freeform 11491"/>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492" name="Freeform 11492"/>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93" name="Freeform 11493"/>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39A671" id="Group 4" o:spid="_x0000_s1026" alt="Inside with colorful design" style="position:absolute;margin-left:81.3pt;margin-top:111.1pt;width:418.25pt;height:322.8pt;rotation:-90;z-index:-251535360;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" filled="f" stroked="f">
                  <o:lock v:ext="edit" aspectratio="t" text="t"/>
                </v:rect>
                <v:shape id="Freeform 11488"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489"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490"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491"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492"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493"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82144"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494" name="Text Box 11494"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25509B">
                            <w:pPr>
                              <w:pStyle w:val="Heading1"/>
                              <w:bidi/>
                              <w:jc w:val="left"/>
                              <w:rPr>
                                <w:rFonts w:hint="cs"/>
                                <w:rtl/>
                                <w:lang w:bidi="he-IL"/>
                              </w:rPr>
                            </w:pPr>
                            <w:r>
                              <w:rPr>
                                <w:rFonts w:hint="cs"/>
                                <w:rtl/>
                                <w:lang w:bidi="he-IL"/>
                              </w:rPr>
                              <w:t xml:space="preserve">שאלה מספר </w:t>
                            </w:r>
                            <w:r w:rsidR="0025509B">
                              <w:rPr>
                                <w:rFonts w:hint="cs"/>
                                <w:rtl/>
                                <w:lang w:bidi="he-IL"/>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494" o:spid="_x0000_s1081" type="#_x0000_t176" alt="Cover text" style="position:absolute;margin-left:285pt;margin-top:158pt;width:120.8pt;height:33.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" filled="f" stroked="f" strokeweight=".5pt">
                <v:textbox>
                  <w:txbxContent>
                    <w:p w:rsidR="001A758D" w:rsidRDefault="001A758D" w:rsidP="0025509B">
                      <w:pPr>
                        <w:pStyle w:val="Heading1"/>
                        <w:bidi/>
                        <w:jc w:val="left"/>
                        <w:rPr>
                          <w:rFonts w:hint="cs"/>
                          <w:rtl/>
                          <w:lang w:bidi="he-IL"/>
                        </w:rPr>
                      </w:pPr>
                      <w:r>
                        <w:rPr>
                          <w:rFonts w:hint="cs"/>
                          <w:rtl/>
                          <w:lang w:bidi="he-IL"/>
                        </w:rPr>
                        <w:t xml:space="preserve">שאלה מספר </w:t>
                      </w:r>
                      <w:r w:rsidR="0025509B">
                        <w:rPr>
                          <w:rFonts w:hint="cs"/>
                          <w:rtl/>
                          <w:lang w:bidi="he-IL"/>
                        </w:rPr>
                        <w:t>15</w:t>
                      </w:r>
                    </w:p>
                  </w:txbxContent>
                </v:textbox>
                <w10:wrap type="through" anchorx="page" anchory="page"/>
                <w10:anchorlock/>
              </v:shape>
            </w:pict>
          </mc:Fallback>
        </mc:AlternateContent>
      </w:r>
    </w:p>
    <w:p w:rsidR="00326A7F" w:rsidRDefault="001A758D" w:rsidP="0065691E">
      <w:pPr>
        <w:spacing w:after="200" w:line="276" w:lineRule="auto"/>
      </w:pPr>
      <w:r>
        <w:br w:type="page"/>
      </w:r>
    </w:p>
    <w:p w:rsidR="001A758D" w:rsidRDefault="001A758D" w:rsidP="001A758D">
      <w:pPr>
        <w:spacing w:after="200" w:line="276" w:lineRule="auto"/>
      </w:pP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786240" behindDoc="0" locked="1" layoutInCell="1" allowOverlap="1" wp14:anchorId="38DB379B" wp14:editId="4CF11717">
                <wp:simplePos x="0" y="0"/>
                <wp:positionH relativeFrom="margin">
                  <wp:posOffset>2868295</wp:posOffset>
                </wp:positionH>
                <wp:positionV relativeFrom="page">
                  <wp:posOffset>2012950</wp:posOffset>
                </wp:positionV>
                <wp:extent cx="1534160" cy="425450"/>
                <wp:effectExtent l="0" t="0" r="0" b="0"/>
                <wp:wrapThrough wrapText="bothSides">
                  <wp:wrapPolygon edited="0">
                    <wp:start x="1073" y="967"/>
                    <wp:lineTo x="1073" y="19343"/>
                    <wp:lineTo x="20384" y="19343"/>
                    <wp:lineTo x="20384" y="967"/>
                    <wp:lineTo x="1073" y="967"/>
                  </wp:wrapPolygon>
                </wp:wrapThrough>
                <wp:docPr id="11495" name="Text Box 11495"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0C5DD6">
                            <w:pPr>
                              <w:pStyle w:val="Heading1"/>
                              <w:bidi/>
                              <w:jc w:val="left"/>
                              <w:rPr>
                                <w:rFonts w:hint="cs"/>
                                <w:rtl/>
                                <w:lang w:bidi="he-IL"/>
                              </w:rPr>
                            </w:pPr>
                            <w:r>
                              <w:rPr>
                                <w:rFonts w:hint="cs"/>
                                <w:rtl/>
                                <w:lang w:bidi="he-IL"/>
                              </w:rPr>
                              <w:t xml:space="preserve">תמונה מספר </w:t>
                            </w:r>
                            <w:r w:rsidR="000C5DD6">
                              <w:rPr>
                                <w:rFonts w:hint="cs"/>
                                <w:rtl/>
                                <w:lang w:bidi="he-IL"/>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495" o:spid="_x0000_s1082" type="#_x0000_t176" alt="Cover text" style="position:absolute;margin-left:225.85pt;margin-top:158.5pt;width:120.8pt;height:33.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" filled="f" stroked="f" strokeweight=".5pt">
                <v:textbox>
                  <w:txbxContent>
                    <w:p w:rsidR="001A758D" w:rsidRDefault="001A758D" w:rsidP="000C5DD6">
                      <w:pPr>
                        <w:pStyle w:val="Heading1"/>
                        <w:bidi/>
                        <w:jc w:val="left"/>
                        <w:rPr>
                          <w:rFonts w:hint="cs"/>
                          <w:rtl/>
                          <w:lang w:bidi="he-IL"/>
                        </w:rPr>
                      </w:pPr>
                      <w:r>
                        <w:rPr>
                          <w:rFonts w:hint="cs"/>
                          <w:rtl/>
                          <w:lang w:bidi="he-IL"/>
                        </w:rPr>
                        <w:t xml:space="preserve">תמונה מספר </w:t>
                      </w:r>
                      <w:r w:rsidR="000C5DD6">
                        <w:rPr>
                          <w:rFonts w:hint="cs"/>
                          <w:rtl/>
                          <w:lang w:bidi="he-IL"/>
                        </w:rPr>
                        <w:t>15</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787264" behindDoc="1" locked="0" layoutInCell="1" allowOverlap="1" wp14:anchorId="2315760C" wp14:editId="095E7C1C">
                <wp:simplePos x="0" y="0"/>
                <wp:positionH relativeFrom="margin">
                  <wp:align>center</wp:align>
                </wp:positionH>
                <wp:positionV relativeFrom="paragraph">
                  <wp:posOffset>1182720</wp:posOffset>
                </wp:positionV>
                <wp:extent cx="5227145" cy="3945608"/>
                <wp:effectExtent l="0" t="6985" r="5080" b="5080"/>
                <wp:wrapNone/>
                <wp:docPr id="11496" name="Freeform 1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2ECFC6A4" id="Freeform 11496" o:spid="_x0000_s1026" style="position:absolute;margin-left:0;margin-top:93.15pt;width:411.6pt;height:310.7pt;rotation:-90;z-index:-251529216;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0C5DD6">
      <w:pPr>
        <w:spacing w:after="200" w:line="276" w:lineRule="auto"/>
      </w:pPr>
      <w:r>
        <w:rPr>
          <w:noProof/>
          <w:lang w:eastAsia="en-US" w:bidi="he-IL"/>
        </w:rPr>
        <w:drawing>
          <wp:anchor distT="0" distB="0" distL="114300" distR="114300" simplePos="0" relativeHeight="251906048" behindDoc="0" locked="0" layoutInCell="1" allowOverlap="1" wp14:anchorId="5224D2B2" wp14:editId="69B3E57B">
            <wp:simplePos x="0" y="0"/>
            <wp:positionH relativeFrom="margin">
              <wp:align>center</wp:align>
            </wp:positionH>
            <wp:positionV relativeFrom="paragraph">
              <wp:posOffset>1214755</wp:posOffset>
            </wp:positionV>
            <wp:extent cx="3147171" cy="2360378"/>
            <wp:effectExtent l="0" t="0" r="0" b="1905"/>
            <wp:wrapSquare wrapText="bothSides"/>
            <wp:docPr id="11688" name="Picture 1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 name="באר_המים_בבתי_וורשא.jpg"/>
                    <pic:cNvPicPr/>
                  </pic:nvPicPr>
                  <pic:blipFill>
                    <a:blip r:embed="rId36"/>
                    <a:stretch>
                      <a:fillRect/>
                    </a:stretch>
                  </pic:blipFill>
                  <pic:spPr>
                    <a:xfrm>
                      <a:off x="0" y="0"/>
                      <a:ext cx="3147171" cy="2360378"/>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92384" behindDoc="0" locked="1" layoutInCell="1" allowOverlap="1" wp14:anchorId="2849C22A" wp14:editId="30AA9342">
                <wp:simplePos x="0" y="0"/>
                <wp:positionH relativeFrom="page">
                  <wp:posOffset>2774950</wp:posOffset>
                </wp:positionH>
                <wp:positionV relativeFrom="page">
                  <wp:posOffset>3076575</wp:posOffset>
                </wp:positionV>
                <wp:extent cx="3369945" cy="2980690"/>
                <wp:effectExtent l="0" t="0" r="0" b="0"/>
                <wp:wrapThrough wrapText="bothSides">
                  <wp:wrapPolygon edited="0">
                    <wp:start x="1221" y="1104"/>
                    <wp:lineTo x="1221" y="20431"/>
                    <wp:lineTo x="20269" y="20431"/>
                    <wp:lineTo x="20269" y="1104"/>
                    <wp:lineTo x="1221" y="1104"/>
                  </wp:wrapPolygon>
                </wp:wrapThrough>
                <wp:docPr id="11498" name="Text Box 11498" descr="Cover text"/>
                <wp:cNvGraphicFramePr/>
                <a:graphic xmlns:a="http://schemas.openxmlformats.org/drawingml/2006/main">
                  <a:graphicData uri="http://schemas.microsoft.com/office/word/2010/wordprocessingShape">
                    <wps:wsp>
                      <wps:cNvSpPr txBox="1"/>
                      <wps:spPr>
                        <a:xfrm>
                          <a:off x="0" y="0"/>
                          <a:ext cx="3369945" cy="298069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Pr="008105B2" w:rsidRDefault="001A758D" w:rsidP="008105B2">
                            <w:pPr>
                              <w:bidi/>
                              <w:rPr>
                                <w:rFonts w:cs="David"/>
                                <w:color w:val="auto"/>
                                <w:sz w:val="28"/>
                                <w:szCs w:val="28"/>
                                <w:rtl/>
                              </w:rPr>
                            </w:pPr>
                            <w:r w:rsidRPr="008105B2">
                              <w:rPr>
                                <w:rFonts w:cs="David" w:hint="cs"/>
                                <w:color w:val="auto"/>
                                <w:sz w:val="28"/>
                                <w:szCs w:val="28"/>
                                <w:rtl/>
                              </w:rPr>
                              <w:t>תש</w:t>
                            </w:r>
                            <w:r w:rsidRPr="008105B2">
                              <w:rPr>
                                <w:rFonts w:cs="David" w:hint="cs"/>
                                <w:color w:val="auto"/>
                                <w:sz w:val="28"/>
                                <w:szCs w:val="28"/>
                                <w:rtl/>
                                <w:lang w:bidi="he-IL"/>
                              </w:rPr>
                              <w:t>ובה</w:t>
                            </w:r>
                            <w:r w:rsidR="008105B2" w:rsidRPr="008105B2">
                              <w:rPr>
                                <w:rFonts w:cs="David" w:hint="cs"/>
                                <w:color w:val="auto"/>
                                <w:sz w:val="28"/>
                                <w:szCs w:val="28"/>
                                <w:rtl/>
                                <w:lang w:bidi="he-IL"/>
                              </w:rPr>
                              <w:t>:</w:t>
                            </w:r>
                          </w:p>
                          <w:p w:rsidR="008105B2" w:rsidRPr="008105B2" w:rsidRDefault="008105B2" w:rsidP="008105B2">
                            <w:pPr>
                              <w:bidi/>
                              <w:rPr>
                                <w:rFonts w:cs="David"/>
                                <w:color w:val="auto"/>
                                <w:sz w:val="28"/>
                                <w:szCs w:val="28"/>
                                <w:rtl/>
                              </w:rPr>
                            </w:pPr>
                            <w:r w:rsidRPr="008105B2">
                              <w:rPr>
                                <w:rFonts w:cs="David" w:hint="cs"/>
                                <w:color w:val="auto"/>
                                <w:sz w:val="28"/>
                                <w:szCs w:val="28"/>
                                <w:rtl/>
                              </w:rPr>
                              <w:t>זהו שכונת "בתי מחסה" בעיר העתיקה בה גרה משפחתו של ר' דוד צבי שלמה בידרמן האדמו"ר מלעלוב (האדמו"ר הירושלמי) סבא של סבתא מרים. לאחר מכן עברו לגור מחוץ לחומות בשכונת "משכנות שאננים" ואח"כ במאה שערים.</w:t>
                            </w:r>
                          </w:p>
                          <w:p w:rsidR="001A758D" w:rsidRPr="008105B2"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498" o:spid="_x0000_s1083" type="#_x0000_t176" alt="Cover text" style="position:absolute;margin-left:218.5pt;margin-top:242.25pt;width:265.35pt;height:234.7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" filled="f" stroked="f" strokeweight=".5pt">
                <v:textbox>
                  <w:txbxContent>
                    <w:p w:rsidR="001A758D" w:rsidRPr="008105B2" w:rsidRDefault="001A758D" w:rsidP="008105B2">
                      <w:pPr>
                        <w:bidi/>
                        <w:rPr>
                          <w:rFonts w:cs="David"/>
                          <w:color w:val="auto"/>
                          <w:sz w:val="28"/>
                          <w:szCs w:val="28"/>
                          <w:rtl/>
                        </w:rPr>
                      </w:pPr>
                      <w:r w:rsidRPr="008105B2">
                        <w:rPr>
                          <w:rFonts w:cs="David" w:hint="cs"/>
                          <w:color w:val="auto"/>
                          <w:sz w:val="28"/>
                          <w:szCs w:val="28"/>
                          <w:rtl/>
                        </w:rPr>
                        <w:t>תש</w:t>
                      </w:r>
                      <w:r w:rsidRPr="008105B2">
                        <w:rPr>
                          <w:rFonts w:cs="David" w:hint="cs"/>
                          <w:color w:val="auto"/>
                          <w:sz w:val="28"/>
                          <w:szCs w:val="28"/>
                          <w:rtl/>
                          <w:lang w:bidi="he-IL"/>
                        </w:rPr>
                        <w:t>ובה</w:t>
                      </w:r>
                      <w:r w:rsidR="008105B2" w:rsidRPr="008105B2">
                        <w:rPr>
                          <w:rFonts w:cs="David" w:hint="cs"/>
                          <w:color w:val="auto"/>
                          <w:sz w:val="28"/>
                          <w:szCs w:val="28"/>
                          <w:rtl/>
                          <w:lang w:bidi="he-IL"/>
                        </w:rPr>
                        <w:t>:</w:t>
                      </w:r>
                    </w:p>
                    <w:p w:rsidR="008105B2" w:rsidRPr="008105B2" w:rsidRDefault="008105B2" w:rsidP="008105B2">
                      <w:pPr>
                        <w:bidi/>
                        <w:rPr>
                          <w:rFonts w:cs="David"/>
                          <w:color w:val="auto"/>
                          <w:sz w:val="28"/>
                          <w:szCs w:val="28"/>
                          <w:rtl/>
                        </w:rPr>
                      </w:pPr>
                      <w:r w:rsidRPr="008105B2">
                        <w:rPr>
                          <w:rFonts w:cs="David" w:hint="cs"/>
                          <w:color w:val="auto"/>
                          <w:sz w:val="28"/>
                          <w:szCs w:val="28"/>
                          <w:rtl/>
                        </w:rPr>
                        <w:t>זהו שכונת "בתי מחסה" בעיר העתיקה בה גרה משפחתו של ר' דוד צבי שלמה בידרמן האדמו"ר מלעלוב (האדמו"ר הירושלמי) סבא של סבתא מרים. לאחר מכן עברו לגור מחוץ לחומות בשכונת "משכנות שאננים" ואח"כ במאה שערים.</w:t>
                      </w:r>
                    </w:p>
                    <w:p w:rsidR="001A758D" w:rsidRPr="008105B2"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91360" behindDoc="0" locked="1" layoutInCell="1" allowOverlap="1" wp14:anchorId="1AE02831" wp14:editId="247291C8">
                <wp:simplePos x="0" y="0"/>
                <wp:positionH relativeFrom="page">
                  <wp:posOffset>3633470</wp:posOffset>
                </wp:positionH>
                <wp:positionV relativeFrom="page">
                  <wp:posOffset>2409190</wp:posOffset>
                </wp:positionV>
                <wp:extent cx="2258060" cy="755015"/>
                <wp:effectExtent l="0" t="0" r="0" b="0"/>
                <wp:wrapThrough wrapText="bothSides">
                  <wp:wrapPolygon edited="0">
                    <wp:start x="911" y="1090"/>
                    <wp:lineTo x="911" y="20165"/>
                    <wp:lineTo x="20592" y="20165"/>
                    <wp:lineTo x="20592" y="1090"/>
                    <wp:lineTo x="911" y="1090"/>
                  </wp:wrapPolygon>
                </wp:wrapThrough>
                <wp:docPr id="11499" name="Text Box 11499" descr="Cover text"/>
                <wp:cNvGraphicFramePr/>
                <a:graphic xmlns:a="http://schemas.openxmlformats.org/drawingml/2006/main">
                  <a:graphicData uri="http://schemas.microsoft.com/office/word/2010/wordprocessingShape">
                    <wps:wsp>
                      <wps:cNvSpPr txBox="1"/>
                      <wps:spPr>
                        <a:xfrm>
                          <a:off x="0" y="0"/>
                          <a:ext cx="2258060" cy="75501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8105B2" w:rsidP="001A758D">
                            <w:pPr>
                              <w:pStyle w:val="Heading1"/>
                              <w:bidi/>
                              <w:jc w:val="left"/>
                              <w:rPr>
                                <w:rFonts w:hint="cs"/>
                                <w:rtl/>
                                <w:lang w:bidi="he-IL"/>
                              </w:rPr>
                            </w:pPr>
                            <w:r w:rsidRPr="00F320CF">
                              <w:rPr>
                                <w:rFonts w:cs="David" w:hint="cs"/>
                                <w:rtl/>
                              </w:rPr>
                              <w:t>מהו המקום שבתמונה ואיך המקום קשור למשפחה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499" o:spid="_x0000_s1084" type="#_x0000_t176" alt="Cover text" style="position:absolute;margin-left:286.1pt;margin-top:189.7pt;width:177.8pt;height:59.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" filled="f" stroked="f" strokeweight=".5pt">
                <v:textbox>
                  <w:txbxContent>
                    <w:p w:rsidR="001A758D" w:rsidRDefault="008105B2" w:rsidP="001A758D">
                      <w:pPr>
                        <w:pStyle w:val="Heading1"/>
                        <w:bidi/>
                        <w:jc w:val="left"/>
                        <w:rPr>
                          <w:rFonts w:hint="cs"/>
                          <w:rtl/>
                          <w:lang w:bidi="he-IL"/>
                        </w:rPr>
                      </w:pPr>
                      <w:r w:rsidRPr="00F320CF">
                        <w:rPr>
                          <w:rFonts w:cs="David" w:hint="cs"/>
                          <w:rtl/>
                        </w:rPr>
                        <w:t>מהו המקום שבתמונה ואיך המקום קשור למשפחה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89312"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500"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501"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02" name="Freeform 11502"/>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03" name="Freeform 11503"/>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04" name="Freeform 11504"/>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05" name="Freeform 11505"/>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06" name="Freeform 11506"/>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07" name="Freeform 11507"/>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E89733" id="Group 4" o:spid="_x0000_s1026" alt="Inside with colorful design" style="position:absolute;margin-left:81.3pt;margin-top:111.1pt;width:418.25pt;height:322.8pt;rotation:-90;z-index:-251527168;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" filled="f" stroked="f">
                  <o:lock v:ext="edit" aspectratio="t" text="t"/>
                </v:rect>
                <v:shape id="Freeform 11502"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503"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504"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505"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506"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507"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90336"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508" name="Text Box 11508"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8105B2">
                            <w:pPr>
                              <w:pStyle w:val="Heading1"/>
                              <w:bidi/>
                              <w:jc w:val="left"/>
                              <w:rPr>
                                <w:rFonts w:hint="cs"/>
                                <w:rtl/>
                                <w:lang w:bidi="he-IL"/>
                              </w:rPr>
                            </w:pPr>
                            <w:r>
                              <w:rPr>
                                <w:rFonts w:hint="cs"/>
                                <w:rtl/>
                                <w:lang w:bidi="he-IL"/>
                              </w:rPr>
                              <w:t xml:space="preserve">שאלה מספר </w:t>
                            </w:r>
                            <w:r w:rsidR="008105B2">
                              <w:rPr>
                                <w:rFonts w:hint="cs"/>
                                <w:rtl/>
                                <w:lang w:bidi="he-IL"/>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508" o:spid="_x0000_s1085" type="#_x0000_t176" alt="Cover text" style="position:absolute;margin-left:285pt;margin-top:158pt;width:120.8pt;height:33.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" filled="f" stroked="f" strokeweight=".5pt">
                <v:textbox>
                  <w:txbxContent>
                    <w:p w:rsidR="001A758D" w:rsidRDefault="001A758D" w:rsidP="008105B2">
                      <w:pPr>
                        <w:pStyle w:val="Heading1"/>
                        <w:bidi/>
                        <w:jc w:val="left"/>
                        <w:rPr>
                          <w:rFonts w:hint="cs"/>
                          <w:rtl/>
                          <w:lang w:bidi="he-IL"/>
                        </w:rPr>
                      </w:pPr>
                      <w:r>
                        <w:rPr>
                          <w:rFonts w:hint="cs"/>
                          <w:rtl/>
                          <w:lang w:bidi="he-IL"/>
                        </w:rPr>
                        <w:t xml:space="preserve">שאלה מספר </w:t>
                      </w:r>
                      <w:r w:rsidR="008105B2">
                        <w:rPr>
                          <w:rFonts w:hint="cs"/>
                          <w:rtl/>
                          <w:lang w:bidi="he-IL"/>
                        </w:rPr>
                        <w:t>16</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794432" behindDoc="0" locked="1" layoutInCell="1" allowOverlap="1" wp14:anchorId="38DB379B" wp14:editId="4CF11717">
                <wp:simplePos x="0" y="0"/>
                <wp:positionH relativeFrom="margin">
                  <wp:align>center</wp:align>
                </wp:positionH>
                <wp:positionV relativeFrom="page">
                  <wp:posOffset>1560195</wp:posOffset>
                </wp:positionV>
                <wp:extent cx="1534160" cy="425450"/>
                <wp:effectExtent l="0" t="0" r="0" b="0"/>
                <wp:wrapThrough wrapText="bothSides">
                  <wp:wrapPolygon edited="0">
                    <wp:start x="1073" y="967"/>
                    <wp:lineTo x="1073" y="19343"/>
                    <wp:lineTo x="20384" y="19343"/>
                    <wp:lineTo x="20384" y="967"/>
                    <wp:lineTo x="1073" y="967"/>
                  </wp:wrapPolygon>
                </wp:wrapThrough>
                <wp:docPr id="11509" name="Text Box 11509"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6D1D7B">
                            <w:pPr>
                              <w:pStyle w:val="Heading1"/>
                              <w:bidi/>
                              <w:jc w:val="left"/>
                              <w:rPr>
                                <w:rFonts w:hint="cs"/>
                                <w:rtl/>
                                <w:lang w:bidi="he-IL"/>
                              </w:rPr>
                            </w:pPr>
                            <w:r>
                              <w:rPr>
                                <w:rFonts w:hint="cs"/>
                                <w:rtl/>
                                <w:lang w:bidi="he-IL"/>
                              </w:rPr>
                              <w:t xml:space="preserve">תמונה מספר </w:t>
                            </w:r>
                            <w:r w:rsidR="006D1D7B">
                              <w:rPr>
                                <w:rFonts w:hint="cs"/>
                                <w:rtl/>
                                <w:lang w:bidi="he-IL"/>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509" o:spid="_x0000_s1086" type="#_x0000_t176" alt="Cover text" style="position:absolute;margin-left:0;margin-top:122.85pt;width:120.8pt;height:33.5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" filled="f" stroked="f" strokeweight=".5pt">
                <v:textbox>
                  <w:txbxContent>
                    <w:p w:rsidR="001A758D" w:rsidRDefault="001A758D" w:rsidP="006D1D7B">
                      <w:pPr>
                        <w:pStyle w:val="Heading1"/>
                        <w:bidi/>
                        <w:jc w:val="left"/>
                        <w:rPr>
                          <w:rFonts w:hint="cs"/>
                          <w:rtl/>
                          <w:lang w:bidi="he-IL"/>
                        </w:rPr>
                      </w:pPr>
                      <w:r>
                        <w:rPr>
                          <w:rFonts w:hint="cs"/>
                          <w:rtl/>
                          <w:lang w:bidi="he-IL"/>
                        </w:rPr>
                        <w:t xml:space="preserve">תמונה מספר </w:t>
                      </w:r>
                      <w:r w:rsidR="006D1D7B">
                        <w:rPr>
                          <w:rFonts w:hint="cs"/>
                          <w:rtl/>
                          <w:lang w:bidi="he-IL"/>
                        </w:rPr>
                        <w:t>16</w:t>
                      </w:r>
                    </w:p>
                  </w:txbxContent>
                </v:textbox>
                <w10:wrap type="through" anchorx="margin" anchory="page"/>
                <w10:anchorlock/>
              </v:shape>
            </w:pict>
          </mc:Fallback>
        </mc:AlternateContent>
      </w:r>
    </w:p>
    <w:p w:rsidR="001A758D" w:rsidRDefault="001A758D" w:rsidP="001A758D">
      <w:pPr>
        <w:spacing w:after="200" w:line="276" w:lineRule="auto"/>
      </w:pPr>
      <w:r>
        <w:rPr>
          <w:noProof/>
          <w:lang w:eastAsia="en-US" w:bidi="he-IL"/>
        </w:rPr>
        <mc:AlternateContent>
          <mc:Choice Requires="wps">
            <w:drawing>
              <wp:anchor distT="0" distB="0" distL="114300" distR="114300" simplePos="0" relativeHeight="251795456" behindDoc="1" locked="0" layoutInCell="1" allowOverlap="1" wp14:anchorId="53F3C82B" wp14:editId="4A52ED17">
                <wp:simplePos x="0" y="0"/>
                <wp:positionH relativeFrom="margin">
                  <wp:align>center</wp:align>
                </wp:positionH>
                <wp:positionV relativeFrom="paragraph">
                  <wp:posOffset>1182720</wp:posOffset>
                </wp:positionV>
                <wp:extent cx="5227145" cy="3945608"/>
                <wp:effectExtent l="0" t="6985" r="5080" b="5080"/>
                <wp:wrapNone/>
                <wp:docPr id="11510" name="Freeform 1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227145" cy="3945608"/>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B39609D" id="Freeform 11510" o:spid="_x0000_s1026" style="position:absolute;margin-left:0;margin-top:93.15pt;width:411.6pt;height:310.7pt;rotation:-90;z-index:-251521024;visibility:visible;mso-wrap-style:square;mso-wrap-distance-left:9pt;mso-wrap-distance-top:0;mso-wrap-distance-right:9pt;mso-wrap-distance-bottom:0;mso-position-horizontal:center;mso-position-horizontal-relative:margin;mso-position-vertical:absolute;mso-position-vertical-relative:text;v-text-anchor:top" coordsize="21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5227145,3621504;4949362,3945608;277783,3945608;0,3621504;0,324104;277783,0;4949362,0;5227145,324104;5227145,3621504" o:connectangles="0,0,0,0,0,0,0,0,0"/>
                <w10:wrap anchorx="margin"/>
              </v:shape>
            </w:pict>
          </mc:Fallback>
        </mc:AlternateContent>
      </w:r>
    </w:p>
    <w:p w:rsidR="001A758D" w:rsidRDefault="006D1D7B">
      <w:pPr>
        <w:spacing w:after="200" w:line="276" w:lineRule="auto"/>
      </w:pPr>
      <w:r>
        <w:rPr>
          <w:noProof/>
          <w:lang w:eastAsia="en-US" w:bidi="he-IL"/>
        </w:rPr>
        <w:drawing>
          <wp:anchor distT="0" distB="0" distL="114300" distR="114300" simplePos="0" relativeHeight="251907072" behindDoc="0" locked="0" layoutInCell="1" allowOverlap="1" wp14:anchorId="31EB8BAC" wp14:editId="345A09AC">
            <wp:simplePos x="0" y="0"/>
            <wp:positionH relativeFrom="margin">
              <wp:posOffset>1896027</wp:posOffset>
            </wp:positionH>
            <wp:positionV relativeFrom="paragraph">
              <wp:posOffset>1111526</wp:posOffset>
            </wp:positionV>
            <wp:extent cx="3323590" cy="1869440"/>
            <wp:effectExtent l="0" t="0" r="0" b="0"/>
            <wp:wrapSquare wrapText="bothSides"/>
            <wp:docPr id="11689" name="Picture 1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 name="בתי מחסה - מראה כללי.jpg"/>
                    <pic:cNvPicPr/>
                  </pic:nvPicPr>
                  <pic:blipFill>
                    <a:blip r:embed="rId37"/>
                    <a:stretch>
                      <a:fillRect/>
                    </a:stretch>
                  </pic:blipFill>
                  <pic:spPr>
                    <a:xfrm>
                      <a:off x="0" y="0"/>
                      <a:ext cx="3323590" cy="1869440"/>
                    </a:xfrm>
                    <a:prstGeom prst="rect">
                      <a:avLst/>
                    </a:prstGeom>
                  </pic:spPr>
                </pic:pic>
              </a:graphicData>
            </a:graphic>
            <wp14:sizeRelH relativeFrom="page">
              <wp14:pctWidth>0</wp14:pctWidth>
            </wp14:sizeRelH>
            <wp14:sizeRelV relativeFrom="page">
              <wp14:pctHeight>0</wp14:pctHeight>
            </wp14:sizeRelV>
          </wp:anchor>
        </w:drawing>
      </w:r>
      <w:r w:rsidR="001A758D">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800576" behindDoc="0" locked="1" layoutInCell="1" allowOverlap="1" wp14:anchorId="2849C22A" wp14:editId="30AA9342">
                <wp:simplePos x="0" y="0"/>
                <wp:positionH relativeFrom="page">
                  <wp:posOffset>3474720</wp:posOffset>
                </wp:positionH>
                <wp:positionV relativeFrom="page">
                  <wp:posOffset>3164205</wp:posOffset>
                </wp:positionV>
                <wp:extent cx="2670810" cy="3076575"/>
                <wp:effectExtent l="0" t="0" r="0" b="0"/>
                <wp:wrapThrough wrapText="bothSides">
                  <wp:wrapPolygon edited="0">
                    <wp:start x="1387" y="936"/>
                    <wp:lineTo x="1387" y="20597"/>
                    <wp:lineTo x="20029" y="20597"/>
                    <wp:lineTo x="20029" y="936"/>
                    <wp:lineTo x="1387" y="936"/>
                  </wp:wrapPolygon>
                </wp:wrapThrough>
                <wp:docPr id="11512" name="Text Box 11512" descr="Cover text"/>
                <wp:cNvGraphicFramePr/>
                <a:graphic xmlns:a="http://schemas.openxmlformats.org/drawingml/2006/main">
                  <a:graphicData uri="http://schemas.microsoft.com/office/word/2010/wordprocessingShape">
                    <wps:wsp>
                      <wps:cNvSpPr txBox="1"/>
                      <wps:spPr>
                        <a:xfrm>
                          <a:off x="0" y="0"/>
                          <a:ext cx="2670810" cy="307657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019" w:rsidRPr="000B3019" w:rsidRDefault="001A758D" w:rsidP="000B3019">
                            <w:pPr>
                              <w:bidi/>
                              <w:rPr>
                                <w:rFonts w:cs="David"/>
                                <w:color w:val="auto"/>
                                <w:sz w:val="28"/>
                                <w:szCs w:val="28"/>
                                <w:rtl/>
                                <w:lang w:bidi="he-IL"/>
                              </w:rPr>
                            </w:pPr>
                            <w:r w:rsidRPr="000B3019">
                              <w:rPr>
                                <w:rFonts w:cs="David" w:hint="cs"/>
                                <w:color w:val="auto"/>
                                <w:sz w:val="28"/>
                                <w:szCs w:val="28"/>
                                <w:rtl/>
                              </w:rPr>
                              <w:t>תש</w:t>
                            </w:r>
                            <w:r w:rsidRPr="000B3019">
                              <w:rPr>
                                <w:rFonts w:cs="David" w:hint="cs"/>
                                <w:color w:val="auto"/>
                                <w:sz w:val="28"/>
                                <w:szCs w:val="28"/>
                                <w:rtl/>
                                <w:lang w:bidi="he-IL"/>
                              </w:rPr>
                              <w:t>ובה</w:t>
                            </w:r>
                            <w:r w:rsidRPr="000B3019">
                              <w:rPr>
                                <w:rFonts w:cs="David" w:hint="cs"/>
                                <w:color w:val="auto"/>
                                <w:sz w:val="28"/>
                                <w:szCs w:val="28"/>
                                <w:rtl/>
                              </w:rPr>
                              <w:t xml:space="preserve">: </w:t>
                            </w:r>
                          </w:p>
                          <w:p w:rsidR="000B3019" w:rsidRPr="000B3019" w:rsidRDefault="000B3019" w:rsidP="000B3019">
                            <w:pPr>
                              <w:bidi/>
                              <w:rPr>
                                <w:rFonts w:cs="David"/>
                                <w:color w:val="auto"/>
                                <w:sz w:val="28"/>
                                <w:szCs w:val="28"/>
                                <w:rtl/>
                              </w:rPr>
                            </w:pPr>
                            <w:r w:rsidRPr="000B3019">
                              <w:rPr>
                                <w:rFonts w:cs="David" w:hint="cs"/>
                                <w:color w:val="auto"/>
                                <w:sz w:val="28"/>
                                <w:szCs w:val="28"/>
                                <w:rtl/>
                              </w:rPr>
                              <w:t xml:space="preserve">סבא וסבתא עברו לגור בנס ציונה לאחר חתונתם, וניסו להתפרנס מחנות מכולת. אך מה שנשאר מכל כספי הנדוניה (שאותה נתן להם סבא של סבתא מרים </w:t>
                            </w:r>
                            <w:r w:rsidRPr="000B3019">
                              <w:rPr>
                                <w:rFonts w:cs="David"/>
                                <w:color w:val="auto"/>
                                <w:sz w:val="28"/>
                                <w:szCs w:val="28"/>
                                <w:rtl/>
                              </w:rPr>
                              <w:t>–</w:t>
                            </w:r>
                            <w:r w:rsidRPr="000B3019">
                              <w:rPr>
                                <w:rFonts w:cs="David" w:hint="cs"/>
                                <w:color w:val="auto"/>
                                <w:sz w:val="28"/>
                                <w:szCs w:val="28"/>
                                <w:rtl/>
                              </w:rPr>
                              <w:t xml:space="preserve"> שלמה יוסף אליאך) </w:t>
                            </w:r>
                            <w:r w:rsidRPr="000B3019">
                              <w:rPr>
                                <w:rFonts w:cs="David" w:hint="cs"/>
                                <w:color w:val="auto"/>
                                <w:sz w:val="28"/>
                                <w:szCs w:val="28"/>
                                <w:rtl/>
                                <w:lang w:bidi="he-IL"/>
                              </w:rPr>
                              <w:t xml:space="preserve">היה </w:t>
                            </w:r>
                            <w:r w:rsidRPr="000B3019">
                              <w:rPr>
                                <w:rFonts w:cs="David" w:hint="cs"/>
                                <w:color w:val="auto"/>
                                <w:sz w:val="28"/>
                                <w:szCs w:val="28"/>
                                <w:rtl/>
                              </w:rPr>
                              <w:t>פנקס עם רשימות של שמות אנשים עם סכומי הכסף...</w:t>
                            </w:r>
                            <w:r w:rsidRPr="000B3019">
                              <w:rPr>
                                <w:rFonts w:cs="David" w:hint="cs"/>
                                <w:color w:val="auto"/>
                                <w:sz w:val="28"/>
                                <w:szCs w:val="28"/>
                                <w:rtl/>
                                <w:lang w:bidi="he-IL"/>
                              </w:rPr>
                              <w:t xml:space="preserve"> והם נשארו ללא</w:t>
                            </w:r>
                            <w:r w:rsidRPr="000B3019">
                              <w:rPr>
                                <w:rFonts w:cs="David" w:hint="cs"/>
                                <w:color w:val="auto"/>
                                <w:sz w:val="28"/>
                                <w:szCs w:val="28"/>
                                <w:rtl/>
                              </w:rPr>
                              <w:t xml:space="preserve"> ללא פרוטה</w:t>
                            </w:r>
                            <w:r w:rsidRPr="000B3019">
                              <w:rPr>
                                <w:rFonts w:cs="David" w:hint="cs"/>
                                <w:color w:val="auto"/>
                                <w:sz w:val="28"/>
                                <w:szCs w:val="28"/>
                                <w:rtl/>
                                <w:lang w:bidi="he-IL"/>
                              </w:rPr>
                              <w:t>, לכן חזרו לירושלים, וסבתא רבקה קיבלה אותם לביתה</w:t>
                            </w:r>
                            <w:r w:rsidRPr="000B3019">
                              <w:rPr>
                                <w:rFonts w:cs="David" w:hint="cs"/>
                                <w:color w:val="auto"/>
                                <w:sz w:val="28"/>
                                <w:szCs w:val="28"/>
                                <w:rtl/>
                              </w:rPr>
                              <w:t>.</w:t>
                            </w:r>
                          </w:p>
                          <w:p w:rsidR="001A758D" w:rsidRPr="000B3019" w:rsidRDefault="001A758D" w:rsidP="000B3019">
                            <w:pPr>
                              <w:bidi/>
                              <w:rPr>
                                <w:rFonts w:cs="David"/>
                                <w:color w:val="auto"/>
                                <w:sz w:val="28"/>
                                <w:szCs w:val="28"/>
                                <w:rtl/>
                              </w:rPr>
                            </w:pPr>
                            <w:r w:rsidRPr="000B3019">
                              <w:rPr>
                                <w:rFonts w:cs="David" w:hint="cs"/>
                                <w:color w:val="auto"/>
                                <w:sz w:val="28"/>
                                <w:szCs w:val="28"/>
                                <w:rtl/>
                              </w:rPr>
                              <w:t>.</w:t>
                            </w:r>
                          </w:p>
                          <w:p w:rsidR="001A758D" w:rsidRPr="000B3019"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512" o:spid="_x0000_s1087" type="#_x0000_t176" alt="Cover text" style="position:absolute;margin-left:273.6pt;margin-top:249.15pt;width:210.3pt;height:242.2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" filled="f" stroked="f" strokeweight=".5pt">
                <v:textbox>
                  <w:txbxContent>
                    <w:p w:rsidR="000B3019" w:rsidRPr="000B3019" w:rsidRDefault="001A758D" w:rsidP="000B3019">
                      <w:pPr>
                        <w:bidi/>
                        <w:rPr>
                          <w:rFonts w:cs="David"/>
                          <w:color w:val="auto"/>
                          <w:sz w:val="28"/>
                          <w:szCs w:val="28"/>
                          <w:rtl/>
                          <w:lang w:bidi="he-IL"/>
                        </w:rPr>
                      </w:pPr>
                      <w:r w:rsidRPr="000B3019">
                        <w:rPr>
                          <w:rFonts w:cs="David" w:hint="cs"/>
                          <w:color w:val="auto"/>
                          <w:sz w:val="28"/>
                          <w:szCs w:val="28"/>
                          <w:rtl/>
                        </w:rPr>
                        <w:t>תש</w:t>
                      </w:r>
                      <w:r w:rsidRPr="000B3019">
                        <w:rPr>
                          <w:rFonts w:cs="David" w:hint="cs"/>
                          <w:color w:val="auto"/>
                          <w:sz w:val="28"/>
                          <w:szCs w:val="28"/>
                          <w:rtl/>
                          <w:lang w:bidi="he-IL"/>
                        </w:rPr>
                        <w:t>ובה</w:t>
                      </w:r>
                      <w:r w:rsidRPr="000B3019">
                        <w:rPr>
                          <w:rFonts w:cs="David" w:hint="cs"/>
                          <w:color w:val="auto"/>
                          <w:sz w:val="28"/>
                          <w:szCs w:val="28"/>
                          <w:rtl/>
                        </w:rPr>
                        <w:t xml:space="preserve">: </w:t>
                      </w:r>
                    </w:p>
                    <w:p w:rsidR="000B3019" w:rsidRPr="000B3019" w:rsidRDefault="000B3019" w:rsidP="000B3019">
                      <w:pPr>
                        <w:bidi/>
                        <w:rPr>
                          <w:rFonts w:cs="David"/>
                          <w:color w:val="auto"/>
                          <w:sz w:val="28"/>
                          <w:szCs w:val="28"/>
                          <w:rtl/>
                        </w:rPr>
                      </w:pPr>
                      <w:r w:rsidRPr="000B3019">
                        <w:rPr>
                          <w:rFonts w:cs="David" w:hint="cs"/>
                          <w:color w:val="auto"/>
                          <w:sz w:val="28"/>
                          <w:szCs w:val="28"/>
                          <w:rtl/>
                        </w:rPr>
                        <w:t xml:space="preserve">סבא וסבתא עברו לגור בנס ציונה לאחר חתונתם, וניסו להתפרנס מחנות מכולת. אך מה שנשאר מכל כספי הנדוניה (שאותה נתן להם סבא של סבתא מרים </w:t>
                      </w:r>
                      <w:r w:rsidRPr="000B3019">
                        <w:rPr>
                          <w:rFonts w:cs="David"/>
                          <w:color w:val="auto"/>
                          <w:sz w:val="28"/>
                          <w:szCs w:val="28"/>
                          <w:rtl/>
                        </w:rPr>
                        <w:t>–</w:t>
                      </w:r>
                      <w:r w:rsidRPr="000B3019">
                        <w:rPr>
                          <w:rFonts w:cs="David" w:hint="cs"/>
                          <w:color w:val="auto"/>
                          <w:sz w:val="28"/>
                          <w:szCs w:val="28"/>
                          <w:rtl/>
                        </w:rPr>
                        <w:t xml:space="preserve"> שלמה יוסף אליאך) </w:t>
                      </w:r>
                      <w:r w:rsidRPr="000B3019">
                        <w:rPr>
                          <w:rFonts w:cs="David" w:hint="cs"/>
                          <w:color w:val="auto"/>
                          <w:sz w:val="28"/>
                          <w:szCs w:val="28"/>
                          <w:rtl/>
                          <w:lang w:bidi="he-IL"/>
                        </w:rPr>
                        <w:t xml:space="preserve">היה </w:t>
                      </w:r>
                      <w:r w:rsidRPr="000B3019">
                        <w:rPr>
                          <w:rFonts w:cs="David" w:hint="cs"/>
                          <w:color w:val="auto"/>
                          <w:sz w:val="28"/>
                          <w:szCs w:val="28"/>
                          <w:rtl/>
                        </w:rPr>
                        <w:t>פנקס עם רשימות של שמות אנשים עם סכומי הכסף...</w:t>
                      </w:r>
                      <w:r w:rsidRPr="000B3019">
                        <w:rPr>
                          <w:rFonts w:cs="David" w:hint="cs"/>
                          <w:color w:val="auto"/>
                          <w:sz w:val="28"/>
                          <w:szCs w:val="28"/>
                          <w:rtl/>
                          <w:lang w:bidi="he-IL"/>
                        </w:rPr>
                        <w:t xml:space="preserve"> והם נשארו ללא</w:t>
                      </w:r>
                      <w:r w:rsidRPr="000B3019">
                        <w:rPr>
                          <w:rFonts w:cs="David" w:hint="cs"/>
                          <w:color w:val="auto"/>
                          <w:sz w:val="28"/>
                          <w:szCs w:val="28"/>
                          <w:rtl/>
                        </w:rPr>
                        <w:t xml:space="preserve"> ללא פרוטה</w:t>
                      </w:r>
                      <w:r w:rsidRPr="000B3019">
                        <w:rPr>
                          <w:rFonts w:cs="David" w:hint="cs"/>
                          <w:color w:val="auto"/>
                          <w:sz w:val="28"/>
                          <w:szCs w:val="28"/>
                          <w:rtl/>
                          <w:lang w:bidi="he-IL"/>
                        </w:rPr>
                        <w:t>, לכן חזרו לירושלים, וסבתא רבקה קיבלה אותם לביתה</w:t>
                      </w:r>
                      <w:r w:rsidRPr="000B3019">
                        <w:rPr>
                          <w:rFonts w:cs="David" w:hint="cs"/>
                          <w:color w:val="auto"/>
                          <w:sz w:val="28"/>
                          <w:szCs w:val="28"/>
                          <w:rtl/>
                        </w:rPr>
                        <w:t>.</w:t>
                      </w:r>
                    </w:p>
                    <w:p w:rsidR="001A758D" w:rsidRPr="000B3019" w:rsidRDefault="001A758D" w:rsidP="000B3019">
                      <w:pPr>
                        <w:bidi/>
                        <w:rPr>
                          <w:rFonts w:cs="David"/>
                          <w:color w:val="auto"/>
                          <w:sz w:val="28"/>
                          <w:szCs w:val="28"/>
                          <w:rtl/>
                        </w:rPr>
                      </w:pPr>
                      <w:r w:rsidRPr="000B3019">
                        <w:rPr>
                          <w:rFonts w:cs="David" w:hint="cs"/>
                          <w:color w:val="auto"/>
                          <w:sz w:val="28"/>
                          <w:szCs w:val="28"/>
                          <w:rtl/>
                        </w:rPr>
                        <w:t>.</w:t>
                      </w:r>
                    </w:p>
                    <w:p w:rsidR="001A758D" w:rsidRPr="000B3019"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799552" behindDoc="0" locked="1" layoutInCell="1" allowOverlap="1" wp14:anchorId="1AE02831" wp14:editId="247291C8">
                <wp:simplePos x="0" y="0"/>
                <wp:positionH relativeFrom="page">
                  <wp:posOffset>2941955</wp:posOffset>
                </wp:positionH>
                <wp:positionV relativeFrom="page">
                  <wp:posOffset>2409190</wp:posOffset>
                </wp:positionV>
                <wp:extent cx="2949575" cy="858520"/>
                <wp:effectExtent l="0" t="0" r="0" b="0"/>
                <wp:wrapThrough wrapText="bothSides">
                  <wp:wrapPolygon edited="0">
                    <wp:start x="698" y="1438"/>
                    <wp:lineTo x="698" y="20130"/>
                    <wp:lineTo x="20786" y="20130"/>
                    <wp:lineTo x="20786" y="1438"/>
                    <wp:lineTo x="698" y="1438"/>
                  </wp:wrapPolygon>
                </wp:wrapThrough>
                <wp:docPr id="11513" name="Text Box 11513" descr="Cover text"/>
                <wp:cNvGraphicFramePr/>
                <a:graphic xmlns:a="http://schemas.openxmlformats.org/drawingml/2006/main">
                  <a:graphicData uri="http://schemas.microsoft.com/office/word/2010/wordprocessingShape">
                    <wps:wsp>
                      <wps:cNvSpPr txBox="1"/>
                      <wps:spPr>
                        <a:xfrm>
                          <a:off x="0" y="0"/>
                          <a:ext cx="2949575" cy="85852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0B3019" w:rsidP="001A758D">
                            <w:pPr>
                              <w:pStyle w:val="Heading1"/>
                              <w:bidi/>
                              <w:jc w:val="left"/>
                              <w:rPr>
                                <w:rFonts w:hint="cs"/>
                                <w:rtl/>
                                <w:lang w:bidi="he-IL"/>
                              </w:rPr>
                            </w:pPr>
                            <w:r w:rsidRPr="00F320CF">
                              <w:rPr>
                                <w:rFonts w:cs="David" w:hint="cs"/>
                                <w:rtl/>
                              </w:rPr>
                              <w:t>איך קשורה המושבה "נס ציונה" למשפחת נשרי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513" o:spid="_x0000_s1088" type="#_x0000_t176" alt="Cover text" style="position:absolute;margin-left:231.65pt;margin-top:189.7pt;width:232.25pt;height:67.6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" filled="f" stroked="f" strokeweight=".5pt">
                <v:textbox>
                  <w:txbxContent>
                    <w:p w:rsidR="001A758D" w:rsidRDefault="000B3019" w:rsidP="001A758D">
                      <w:pPr>
                        <w:pStyle w:val="Heading1"/>
                        <w:bidi/>
                        <w:jc w:val="left"/>
                        <w:rPr>
                          <w:rFonts w:hint="cs"/>
                          <w:rtl/>
                          <w:lang w:bidi="he-IL"/>
                        </w:rPr>
                      </w:pPr>
                      <w:r w:rsidRPr="00F320CF">
                        <w:rPr>
                          <w:rFonts w:cs="David" w:hint="cs"/>
                          <w:rtl/>
                        </w:rPr>
                        <w:t>איך קשורה המושבה "נס ציונה" למשפחת נשרי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797504"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514"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515"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16" name="Freeform 11516"/>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17" name="Freeform 11517"/>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18" name="Freeform 11518"/>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19" name="Freeform 11519"/>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20" name="Freeform 11520"/>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21" name="Freeform 11521"/>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C40F00" id="Group 4" o:spid="_x0000_s1026" alt="Inside with colorful design" style="position:absolute;margin-left:81.3pt;margin-top:111.1pt;width:418.25pt;height:322.8pt;rotation:-90;z-index:-251518976;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" filled="f" stroked="f">
                  <o:lock v:ext="edit" aspectratio="t" text="t"/>
                </v:rect>
                <v:shape id="Freeform 11516"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517"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518"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519"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520"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521"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798528"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522" name="Text Box 11522"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0B3019">
                            <w:pPr>
                              <w:pStyle w:val="Heading1"/>
                              <w:bidi/>
                              <w:jc w:val="left"/>
                              <w:rPr>
                                <w:rFonts w:hint="cs"/>
                                <w:rtl/>
                                <w:lang w:bidi="he-IL"/>
                              </w:rPr>
                            </w:pPr>
                            <w:r>
                              <w:rPr>
                                <w:rFonts w:hint="cs"/>
                                <w:rtl/>
                                <w:lang w:bidi="he-IL"/>
                              </w:rPr>
                              <w:t xml:space="preserve">שאלה מספר </w:t>
                            </w:r>
                            <w:r w:rsidR="000B3019">
                              <w:rPr>
                                <w:rFonts w:hint="cs"/>
                                <w:rtl/>
                                <w:lang w:bidi="he-IL"/>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522" o:spid="_x0000_s1089" type="#_x0000_t176" alt="Cover text" style="position:absolute;margin-left:285pt;margin-top:158pt;width:120.8pt;height:33.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" filled="f" stroked="f" strokeweight=".5pt">
                <v:textbox>
                  <w:txbxContent>
                    <w:p w:rsidR="001A758D" w:rsidRDefault="001A758D" w:rsidP="000B3019">
                      <w:pPr>
                        <w:pStyle w:val="Heading1"/>
                        <w:bidi/>
                        <w:jc w:val="left"/>
                        <w:rPr>
                          <w:rFonts w:hint="cs"/>
                          <w:rtl/>
                          <w:lang w:bidi="he-IL"/>
                        </w:rPr>
                      </w:pPr>
                      <w:r>
                        <w:rPr>
                          <w:rFonts w:hint="cs"/>
                          <w:rtl/>
                          <w:lang w:bidi="he-IL"/>
                        </w:rPr>
                        <w:t xml:space="preserve">שאלה מספר </w:t>
                      </w:r>
                      <w:r w:rsidR="000B3019">
                        <w:rPr>
                          <w:rFonts w:hint="cs"/>
                          <w:rtl/>
                          <w:lang w:bidi="he-IL"/>
                        </w:rPr>
                        <w:t>17</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p>
    <w:p w:rsidR="001A758D" w:rsidRDefault="001A758D">
      <w:pPr>
        <w:spacing w:after="200" w:line="276" w:lineRule="auto"/>
      </w:pP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808768" behindDoc="0" locked="1" layoutInCell="1" allowOverlap="1" wp14:anchorId="2849C22A" wp14:editId="30AA9342">
                <wp:simplePos x="0" y="0"/>
                <wp:positionH relativeFrom="page">
                  <wp:posOffset>3474720</wp:posOffset>
                </wp:positionH>
                <wp:positionV relativeFrom="page">
                  <wp:posOffset>3164205</wp:posOffset>
                </wp:positionV>
                <wp:extent cx="2670810" cy="2170430"/>
                <wp:effectExtent l="0" t="0" r="0" b="0"/>
                <wp:wrapThrough wrapText="bothSides">
                  <wp:wrapPolygon edited="0">
                    <wp:start x="1233" y="1138"/>
                    <wp:lineTo x="1233" y="20286"/>
                    <wp:lineTo x="20183" y="20286"/>
                    <wp:lineTo x="20183" y="1138"/>
                    <wp:lineTo x="1233" y="1138"/>
                  </wp:wrapPolygon>
                </wp:wrapThrough>
                <wp:docPr id="11526" name="Text Box 11526" descr="Cover text"/>
                <wp:cNvGraphicFramePr/>
                <a:graphic xmlns:a="http://schemas.openxmlformats.org/drawingml/2006/main">
                  <a:graphicData uri="http://schemas.microsoft.com/office/word/2010/wordprocessingShape">
                    <wps:wsp>
                      <wps:cNvSpPr txBox="1"/>
                      <wps:spPr>
                        <a:xfrm>
                          <a:off x="0" y="0"/>
                          <a:ext cx="2670810" cy="217043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30BB" w:rsidRPr="009830BB" w:rsidRDefault="001A758D" w:rsidP="009830BB">
                            <w:pPr>
                              <w:bidi/>
                              <w:rPr>
                                <w:rFonts w:cs="David"/>
                                <w:color w:val="auto"/>
                                <w:sz w:val="28"/>
                                <w:szCs w:val="28"/>
                                <w:rtl/>
                              </w:rPr>
                            </w:pPr>
                            <w:r w:rsidRPr="009830BB">
                              <w:rPr>
                                <w:rFonts w:cs="David" w:hint="cs"/>
                                <w:color w:val="auto"/>
                                <w:sz w:val="28"/>
                                <w:szCs w:val="28"/>
                                <w:rtl/>
                              </w:rPr>
                              <w:t>תש</w:t>
                            </w:r>
                            <w:r w:rsidRPr="009830BB">
                              <w:rPr>
                                <w:rFonts w:cs="David" w:hint="cs"/>
                                <w:color w:val="auto"/>
                                <w:sz w:val="28"/>
                                <w:szCs w:val="28"/>
                                <w:rtl/>
                                <w:lang w:bidi="he-IL"/>
                              </w:rPr>
                              <w:t>ובה</w:t>
                            </w:r>
                            <w:r w:rsidRPr="009830BB">
                              <w:rPr>
                                <w:rFonts w:cs="David" w:hint="cs"/>
                                <w:color w:val="auto"/>
                                <w:sz w:val="28"/>
                                <w:szCs w:val="28"/>
                                <w:rtl/>
                              </w:rPr>
                              <w:t>:</w:t>
                            </w:r>
                            <w:r w:rsidR="009830BB" w:rsidRPr="009830BB">
                              <w:rPr>
                                <w:rFonts w:cs="David" w:hint="cs"/>
                                <w:color w:val="auto"/>
                                <w:sz w:val="28"/>
                                <w:szCs w:val="28"/>
                                <w:rtl/>
                                <w:lang w:bidi="he-IL"/>
                              </w:rPr>
                              <w:t xml:space="preserve"> </w:t>
                            </w:r>
                            <w:r w:rsidR="009830BB" w:rsidRPr="009830BB">
                              <w:rPr>
                                <w:rFonts w:cs="David" w:hint="cs"/>
                                <w:color w:val="auto"/>
                                <w:sz w:val="28"/>
                                <w:szCs w:val="28"/>
                                <w:rtl/>
                              </w:rPr>
                              <w:t xml:space="preserve">לסבא היו קשרים עם: הכהן הגדול של השומרונים, מנהיג כת המקויה היפני, ערבים מהעיר העתיקה, קראים, גרים.    בשבעה של סבא היה זה מוזר לראות אלו אנשים מגיעים לניחום - לבית המשפחה במושבה הגרמנית: חסידים, דתיים ציוניים, חילונים, שומרונים, ערבים עם לבוש מסורתי, חברים מכת המקויה... </w:t>
                            </w:r>
                          </w:p>
                          <w:p w:rsidR="001A758D" w:rsidRPr="009830BB" w:rsidRDefault="001A758D" w:rsidP="009830BB">
                            <w:pPr>
                              <w:bidi/>
                              <w:rPr>
                                <w:rFonts w:cs="David"/>
                                <w:color w:val="auto"/>
                                <w:sz w:val="28"/>
                                <w:szCs w:val="28"/>
                                <w:rtl/>
                              </w:rPr>
                            </w:pPr>
                            <w:r w:rsidRPr="009830BB">
                              <w:rPr>
                                <w:rFonts w:cs="David" w:hint="cs"/>
                                <w:color w:val="auto"/>
                                <w:sz w:val="28"/>
                                <w:szCs w:val="28"/>
                                <w:rtl/>
                              </w:rPr>
                              <w:t>.</w:t>
                            </w:r>
                          </w:p>
                          <w:p w:rsidR="001A758D" w:rsidRPr="009830BB" w:rsidRDefault="001A758D" w:rsidP="001A758D">
                            <w:pPr>
                              <w:pStyle w:val="Heading1"/>
                              <w:bidi/>
                              <w:jc w:val="left"/>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526" o:spid="_x0000_s1090" type="#_x0000_t176" alt="Cover text" style="position:absolute;margin-left:273.6pt;margin-top:249.15pt;width:210.3pt;height:170.9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" filled="f" stroked="f" strokeweight=".5pt">
                <v:textbox>
                  <w:txbxContent>
                    <w:p w:rsidR="009830BB" w:rsidRPr="009830BB" w:rsidRDefault="001A758D" w:rsidP="009830BB">
                      <w:pPr>
                        <w:bidi/>
                        <w:rPr>
                          <w:rFonts w:cs="David"/>
                          <w:color w:val="auto"/>
                          <w:sz w:val="28"/>
                          <w:szCs w:val="28"/>
                          <w:rtl/>
                        </w:rPr>
                      </w:pPr>
                      <w:r w:rsidRPr="009830BB">
                        <w:rPr>
                          <w:rFonts w:cs="David" w:hint="cs"/>
                          <w:color w:val="auto"/>
                          <w:sz w:val="28"/>
                          <w:szCs w:val="28"/>
                          <w:rtl/>
                        </w:rPr>
                        <w:t>תש</w:t>
                      </w:r>
                      <w:r w:rsidRPr="009830BB">
                        <w:rPr>
                          <w:rFonts w:cs="David" w:hint="cs"/>
                          <w:color w:val="auto"/>
                          <w:sz w:val="28"/>
                          <w:szCs w:val="28"/>
                          <w:rtl/>
                          <w:lang w:bidi="he-IL"/>
                        </w:rPr>
                        <w:t>ובה</w:t>
                      </w:r>
                      <w:r w:rsidRPr="009830BB">
                        <w:rPr>
                          <w:rFonts w:cs="David" w:hint="cs"/>
                          <w:color w:val="auto"/>
                          <w:sz w:val="28"/>
                          <w:szCs w:val="28"/>
                          <w:rtl/>
                        </w:rPr>
                        <w:t>:</w:t>
                      </w:r>
                      <w:r w:rsidR="009830BB" w:rsidRPr="009830BB">
                        <w:rPr>
                          <w:rFonts w:cs="David" w:hint="cs"/>
                          <w:color w:val="auto"/>
                          <w:sz w:val="28"/>
                          <w:szCs w:val="28"/>
                          <w:rtl/>
                          <w:lang w:bidi="he-IL"/>
                        </w:rPr>
                        <w:t xml:space="preserve"> </w:t>
                      </w:r>
                      <w:r w:rsidR="009830BB" w:rsidRPr="009830BB">
                        <w:rPr>
                          <w:rFonts w:cs="David" w:hint="cs"/>
                          <w:color w:val="auto"/>
                          <w:sz w:val="28"/>
                          <w:szCs w:val="28"/>
                          <w:rtl/>
                        </w:rPr>
                        <w:t xml:space="preserve">לסבא היו קשרים עם: הכהן הגדול של השומרונים, מנהיג כת המקויה היפני, ערבים מהעיר העתיקה, קראים, גרים.    בשבעה של סבא היה זה מוזר לראות אלו אנשים מגיעים לניחום - לבית המשפחה במושבה הגרמנית: חסידים, דתיים ציוניים, חילונים, שומרונים, ערבים עם לבוש מסורתי, חברים מכת המקויה... </w:t>
                      </w:r>
                    </w:p>
                    <w:p w:rsidR="001A758D" w:rsidRPr="009830BB" w:rsidRDefault="001A758D" w:rsidP="009830BB">
                      <w:pPr>
                        <w:bidi/>
                        <w:rPr>
                          <w:rFonts w:cs="David"/>
                          <w:color w:val="auto"/>
                          <w:sz w:val="28"/>
                          <w:szCs w:val="28"/>
                          <w:rtl/>
                        </w:rPr>
                      </w:pPr>
                      <w:r w:rsidRPr="009830BB">
                        <w:rPr>
                          <w:rFonts w:cs="David" w:hint="cs"/>
                          <w:color w:val="auto"/>
                          <w:sz w:val="28"/>
                          <w:szCs w:val="28"/>
                          <w:rtl/>
                        </w:rPr>
                        <w:t>.</w:t>
                      </w:r>
                    </w:p>
                    <w:p w:rsidR="001A758D" w:rsidRPr="009830BB" w:rsidRDefault="001A758D" w:rsidP="001A758D">
                      <w:pPr>
                        <w:pStyle w:val="Heading1"/>
                        <w:bidi/>
                        <w:jc w:val="left"/>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807744" behindDoc="0" locked="1" layoutInCell="1" allowOverlap="1" wp14:anchorId="1AE02831" wp14:editId="247291C8">
                <wp:simplePos x="0" y="0"/>
                <wp:positionH relativeFrom="page">
                  <wp:posOffset>3005455</wp:posOffset>
                </wp:positionH>
                <wp:positionV relativeFrom="page">
                  <wp:posOffset>2409190</wp:posOffset>
                </wp:positionV>
                <wp:extent cx="2886075" cy="739140"/>
                <wp:effectExtent l="0" t="0" r="0" b="0"/>
                <wp:wrapThrough wrapText="bothSides">
                  <wp:wrapPolygon edited="0">
                    <wp:start x="570" y="1113"/>
                    <wp:lineTo x="570" y="20041"/>
                    <wp:lineTo x="20816" y="20041"/>
                    <wp:lineTo x="20816" y="1113"/>
                    <wp:lineTo x="570" y="1113"/>
                  </wp:wrapPolygon>
                </wp:wrapThrough>
                <wp:docPr id="11527" name="Text Box 11527" descr="Cover text"/>
                <wp:cNvGraphicFramePr/>
                <a:graphic xmlns:a="http://schemas.openxmlformats.org/drawingml/2006/main">
                  <a:graphicData uri="http://schemas.microsoft.com/office/word/2010/wordprocessingShape">
                    <wps:wsp>
                      <wps:cNvSpPr txBox="1"/>
                      <wps:spPr>
                        <a:xfrm>
                          <a:off x="0" y="0"/>
                          <a:ext cx="2886075" cy="73914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9830BB" w:rsidP="009830BB">
                            <w:pPr>
                              <w:pStyle w:val="Heading1"/>
                              <w:bidi/>
                              <w:jc w:val="left"/>
                              <w:rPr>
                                <w:rFonts w:hint="cs"/>
                                <w:rtl/>
                                <w:lang w:bidi="he-IL"/>
                              </w:rPr>
                            </w:pPr>
                            <w:r w:rsidRPr="00F320CF">
                              <w:rPr>
                                <w:rFonts w:cs="David" w:hint="cs"/>
                                <w:rtl/>
                              </w:rPr>
                              <w:t>אלו אנשים היו קשורים לסבא יוסף  מעמים אחרים ועדות שונות?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527" o:spid="_x0000_s1091" type="#_x0000_t176" alt="Cover text" style="position:absolute;margin-left:236.65pt;margin-top:189.7pt;width:227.25pt;height:58.2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" filled="f" stroked="f" strokeweight=".5pt">
                <v:textbox>
                  <w:txbxContent>
                    <w:p w:rsidR="001A758D" w:rsidRDefault="009830BB" w:rsidP="009830BB">
                      <w:pPr>
                        <w:pStyle w:val="Heading1"/>
                        <w:bidi/>
                        <w:jc w:val="left"/>
                        <w:rPr>
                          <w:rFonts w:hint="cs"/>
                          <w:rtl/>
                          <w:lang w:bidi="he-IL"/>
                        </w:rPr>
                      </w:pPr>
                      <w:r w:rsidRPr="00F320CF">
                        <w:rPr>
                          <w:rFonts w:cs="David" w:hint="cs"/>
                          <w:rtl/>
                        </w:rPr>
                        <w:t>אלו אנשים היו קשורים לסבא יוסף  מעמים אחרים ועדות שונות?</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805696"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528"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529"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30" name="Freeform 11530"/>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31" name="Freeform 11531"/>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32" name="Freeform 11532"/>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33" name="Freeform 11533"/>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34" name="Freeform 11534"/>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35" name="Freeform 11535"/>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07883C" id="Group 4" o:spid="_x0000_s1026" alt="Inside with colorful design" style="position:absolute;margin-left:81.3pt;margin-top:111.1pt;width:418.25pt;height:322.8pt;rotation:-90;z-index:-251510784;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" filled="f" stroked="f">
                  <o:lock v:ext="edit" aspectratio="t" text="t"/>
                </v:rect>
                <v:shape id="Freeform 11530"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531"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532"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533"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534"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535"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806720" behindDoc="0" locked="1" layoutInCell="1" allowOverlap="1" wp14:anchorId="05084FEF" wp14:editId="2AEF4949">
                <wp:simplePos x="0" y="0"/>
                <wp:positionH relativeFrom="page">
                  <wp:posOffset>3619500</wp:posOffset>
                </wp:positionH>
                <wp:positionV relativeFrom="page">
                  <wp:posOffset>2006600</wp:posOffset>
                </wp:positionV>
                <wp:extent cx="1534160" cy="425450"/>
                <wp:effectExtent l="0" t="0" r="0" b="0"/>
                <wp:wrapThrough wrapText="bothSides">
                  <wp:wrapPolygon edited="0">
                    <wp:start x="1073" y="967"/>
                    <wp:lineTo x="1073" y="19343"/>
                    <wp:lineTo x="20384" y="19343"/>
                    <wp:lineTo x="20384" y="967"/>
                    <wp:lineTo x="1073" y="967"/>
                  </wp:wrapPolygon>
                </wp:wrapThrough>
                <wp:docPr id="11536" name="Text Box 11536"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9830BB">
                            <w:pPr>
                              <w:pStyle w:val="Heading1"/>
                              <w:bidi/>
                              <w:jc w:val="left"/>
                              <w:rPr>
                                <w:rFonts w:hint="cs"/>
                                <w:rtl/>
                                <w:lang w:bidi="he-IL"/>
                              </w:rPr>
                            </w:pPr>
                            <w:r>
                              <w:rPr>
                                <w:rFonts w:hint="cs"/>
                                <w:rtl/>
                                <w:lang w:bidi="he-IL"/>
                              </w:rPr>
                              <w:t xml:space="preserve">שאלה מספר </w:t>
                            </w:r>
                            <w:r w:rsidR="009830BB">
                              <w:rPr>
                                <w:rFonts w:hint="cs"/>
                                <w:rtl/>
                                <w:lang w:bidi="he-IL"/>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536" o:spid="_x0000_s1092" type="#_x0000_t176" alt="Cover text" style="position:absolute;margin-left:285pt;margin-top:158pt;width:120.8pt;height:33.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" filled="f" stroked="f" strokeweight=".5pt">
                <v:textbox>
                  <w:txbxContent>
                    <w:p w:rsidR="001A758D" w:rsidRDefault="001A758D" w:rsidP="009830BB">
                      <w:pPr>
                        <w:pStyle w:val="Heading1"/>
                        <w:bidi/>
                        <w:jc w:val="left"/>
                        <w:rPr>
                          <w:rFonts w:hint="cs"/>
                          <w:rtl/>
                          <w:lang w:bidi="he-IL"/>
                        </w:rPr>
                      </w:pPr>
                      <w:r>
                        <w:rPr>
                          <w:rFonts w:hint="cs"/>
                          <w:rtl/>
                          <w:lang w:bidi="he-IL"/>
                        </w:rPr>
                        <w:t xml:space="preserve">שאלה מספר </w:t>
                      </w:r>
                      <w:r w:rsidR="009830BB">
                        <w:rPr>
                          <w:rFonts w:hint="cs"/>
                          <w:rtl/>
                          <w:lang w:bidi="he-IL"/>
                        </w:rPr>
                        <w:t>18</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p>
    <w:p w:rsidR="001A758D" w:rsidRDefault="001A758D">
      <w:pPr>
        <w:spacing w:after="200" w:line="276" w:lineRule="auto"/>
      </w:pP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815936" behindDoc="0" locked="1" layoutInCell="1" allowOverlap="1" wp14:anchorId="1AE02831" wp14:editId="247291C8">
                <wp:simplePos x="0" y="0"/>
                <wp:positionH relativeFrom="page">
                  <wp:posOffset>3084830</wp:posOffset>
                </wp:positionH>
                <wp:positionV relativeFrom="page">
                  <wp:posOffset>2409190</wp:posOffset>
                </wp:positionV>
                <wp:extent cx="2806700" cy="2154555"/>
                <wp:effectExtent l="0" t="0" r="0" b="0"/>
                <wp:wrapThrough wrapText="bothSides">
                  <wp:wrapPolygon edited="0">
                    <wp:start x="1173" y="1146"/>
                    <wp:lineTo x="1173" y="20435"/>
                    <wp:lineTo x="20232" y="20435"/>
                    <wp:lineTo x="20232" y="1146"/>
                    <wp:lineTo x="1173" y="1146"/>
                  </wp:wrapPolygon>
                </wp:wrapThrough>
                <wp:docPr id="11541" name="Text Box 11541" descr="Cover text"/>
                <wp:cNvGraphicFramePr/>
                <a:graphic xmlns:a="http://schemas.openxmlformats.org/drawingml/2006/main">
                  <a:graphicData uri="http://schemas.microsoft.com/office/word/2010/wordprocessingShape">
                    <wps:wsp>
                      <wps:cNvSpPr txBox="1"/>
                      <wps:spPr>
                        <a:xfrm>
                          <a:off x="0" y="0"/>
                          <a:ext cx="2806700" cy="215455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E2F" w:rsidRDefault="00E60E2F" w:rsidP="00E60E2F">
                            <w:pPr>
                              <w:pStyle w:val="Heading1"/>
                              <w:bidi/>
                              <w:jc w:val="left"/>
                              <w:rPr>
                                <w:rFonts w:cs="David"/>
                                <w:color w:val="auto"/>
                                <w:rtl/>
                                <w:lang w:bidi="he-IL"/>
                              </w:rPr>
                            </w:pPr>
                            <w:r w:rsidRPr="00E60E2F">
                              <w:rPr>
                                <w:rFonts w:cs="David" w:hint="cs"/>
                                <w:color w:val="auto"/>
                                <w:rtl/>
                                <w:lang w:bidi="he-IL"/>
                              </w:rPr>
                              <w:t>משימה לאמא (דבורה)</w:t>
                            </w:r>
                            <w:r w:rsidRPr="00E60E2F">
                              <w:rPr>
                                <w:rFonts w:cs="David" w:hint="cs"/>
                                <w:color w:val="auto"/>
                                <w:rtl/>
                              </w:rPr>
                              <w:t xml:space="preserve"> </w:t>
                            </w:r>
                            <w:r w:rsidRPr="00E60E2F">
                              <w:rPr>
                                <w:rFonts w:cs="David" w:hint="cs"/>
                                <w:color w:val="auto"/>
                                <w:rtl/>
                                <w:lang w:bidi="he-IL"/>
                              </w:rPr>
                              <w:t xml:space="preserve">ודודי </w:t>
                            </w:r>
                            <w:r w:rsidRPr="00E60E2F">
                              <w:rPr>
                                <w:rFonts w:cs="David" w:hint="cs"/>
                                <w:color w:val="auto"/>
                                <w:rtl/>
                              </w:rPr>
                              <w:t>מאיר נשרי</w:t>
                            </w:r>
                            <w:r w:rsidRPr="00E60E2F">
                              <w:rPr>
                                <w:rFonts w:cs="David" w:hint="cs"/>
                                <w:color w:val="auto"/>
                                <w:rtl/>
                                <w:lang w:bidi="he-IL"/>
                              </w:rPr>
                              <w:t>:</w:t>
                            </w:r>
                            <w:r>
                              <w:rPr>
                                <w:rFonts w:cs="David" w:hint="cs"/>
                                <w:color w:val="auto"/>
                                <w:rtl/>
                                <w:lang w:bidi="he-IL"/>
                              </w:rPr>
                              <w:t xml:space="preserve">  </w:t>
                            </w:r>
                            <w:r w:rsidRPr="00E60E2F">
                              <w:rPr>
                                <w:rFonts w:cs="David" w:hint="cs"/>
                                <w:color w:val="auto"/>
                                <w:rtl/>
                              </w:rPr>
                              <w:t>סיפורים על סבתא מרים ז"ל</w:t>
                            </w:r>
                            <w:r>
                              <w:rPr>
                                <w:rFonts w:cs="David" w:hint="cs"/>
                                <w:color w:val="auto"/>
                                <w:rtl/>
                                <w:lang w:bidi="he-IL"/>
                              </w:rPr>
                              <w:t>.</w:t>
                            </w:r>
                          </w:p>
                          <w:p w:rsidR="001A758D" w:rsidRPr="00E60E2F" w:rsidRDefault="00E60E2F" w:rsidP="00E60E2F">
                            <w:pPr>
                              <w:pStyle w:val="Heading1"/>
                              <w:bidi/>
                              <w:jc w:val="left"/>
                              <w:rPr>
                                <w:rFonts w:hint="cs"/>
                                <w:color w:val="auto"/>
                                <w:rtl/>
                                <w:lang w:bidi="he-IL"/>
                              </w:rPr>
                            </w:pPr>
                            <w:r>
                              <w:rPr>
                                <w:rFonts w:cs="David" w:hint="cs"/>
                                <w:color w:val="auto"/>
                                <w:rtl/>
                                <w:lang w:bidi="he-IL"/>
                              </w:rPr>
                              <w:t>מעשה חסד וצדקה שעשתה, קצת על הבישולים וכו'</w:t>
                            </w:r>
                            <w:r w:rsidR="0015579A">
                              <w:rPr>
                                <w:rFonts w:cs="David" w:hint="cs"/>
                                <w:color w:val="auto"/>
                                <w:rtl/>
                                <w:lang w:bidi="he-IL"/>
                              </w:rPr>
                              <w:t xml:space="preserve"> (לחם מלחמה, שמן קיק...)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541" o:spid="_x0000_s1093" type="#_x0000_t176" alt="Cover text" style="position:absolute;margin-left:242.9pt;margin-top:189.7pt;width:221pt;height:169.6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" filled="f" stroked="f" strokeweight=".5pt">
                <v:textbox>
                  <w:txbxContent>
                    <w:p w:rsidR="00E60E2F" w:rsidRDefault="00E60E2F" w:rsidP="00E60E2F">
                      <w:pPr>
                        <w:pStyle w:val="Heading1"/>
                        <w:bidi/>
                        <w:jc w:val="left"/>
                        <w:rPr>
                          <w:rFonts w:cs="David"/>
                          <w:color w:val="auto"/>
                          <w:rtl/>
                          <w:lang w:bidi="he-IL"/>
                        </w:rPr>
                      </w:pPr>
                      <w:r w:rsidRPr="00E60E2F">
                        <w:rPr>
                          <w:rFonts w:cs="David" w:hint="cs"/>
                          <w:color w:val="auto"/>
                          <w:rtl/>
                          <w:lang w:bidi="he-IL"/>
                        </w:rPr>
                        <w:t>משימה לאמא (דבורה)</w:t>
                      </w:r>
                      <w:r w:rsidRPr="00E60E2F">
                        <w:rPr>
                          <w:rFonts w:cs="David" w:hint="cs"/>
                          <w:color w:val="auto"/>
                          <w:rtl/>
                        </w:rPr>
                        <w:t xml:space="preserve"> </w:t>
                      </w:r>
                      <w:r w:rsidRPr="00E60E2F">
                        <w:rPr>
                          <w:rFonts w:cs="David" w:hint="cs"/>
                          <w:color w:val="auto"/>
                          <w:rtl/>
                          <w:lang w:bidi="he-IL"/>
                        </w:rPr>
                        <w:t xml:space="preserve">ודודי </w:t>
                      </w:r>
                      <w:r w:rsidRPr="00E60E2F">
                        <w:rPr>
                          <w:rFonts w:cs="David" w:hint="cs"/>
                          <w:color w:val="auto"/>
                          <w:rtl/>
                        </w:rPr>
                        <w:t>מאיר נשרי</w:t>
                      </w:r>
                      <w:r w:rsidRPr="00E60E2F">
                        <w:rPr>
                          <w:rFonts w:cs="David" w:hint="cs"/>
                          <w:color w:val="auto"/>
                          <w:rtl/>
                          <w:lang w:bidi="he-IL"/>
                        </w:rPr>
                        <w:t>:</w:t>
                      </w:r>
                      <w:r>
                        <w:rPr>
                          <w:rFonts w:cs="David" w:hint="cs"/>
                          <w:color w:val="auto"/>
                          <w:rtl/>
                          <w:lang w:bidi="he-IL"/>
                        </w:rPr>
                        <w:t xml:space="preserve">  </w:t>
                      </w:r>
                      <w:r w:rsidRPr="00E60E2F">
                        <w:rPr>
                          <w:rFonts w:cs="David" w:hint="cs"/>
                          <w:color w:val="auto"/>
                          <w:rtl/>
                        </w:rPr>
                        <w:t>סיפורים על סבתא מרים ז"ל</w:t>
                      </w:r>
                      <w:r>
                        <w:rPr>
                          <w:rFonts w:cs="David" w:hint="cs"/>
                          <w:color w:val="auto"/>
                          <w:rtl/>
                          <w:lang w:bidi="he-IL"/>
                        </w:rPr>
                        <w:t>.</w:t>
                      </w:r>
                    </w:p>
                    <w:p w:rsidR="001A758D" w:rsidRPr="00E60E2F" w:rsidRDefault="00E60E2F" w:rsidP="00E60E2F">
                      <w:pPr>
                        <w:pStyle w:val="Heading1"/>
                        <w:bidi/>
                        <w:jc w:val="left"/>
                        <w:rPr>
                          <w:rFonts w:hint="cs"/>
                          <w:color w:val="auto"/>
                          <w:rtl/>
                          <w:lang w:bidi="he-IL"/>
                        </w:rPr>
                      </w:pPr>
                      <w:r>
                        <w:rPr>
                          <w:rFonts w:cs="David" w:hint="cs"/>
                          <w:color w:val="auto"/>
                          <w:rtl/>
                          <w:lang w:bidi="he-IL"/>
                        </w:rPr>
                        <w:t>מעשה חסד וצדקה שעשתה, קצת על הבישולים וכו'</w:t>
                      </w:r>
                      <w:r w:rsidR="0015579A">
                        <w:rPr>
                          <w:rFonts w:cs="David" w:hint="cs"/>
                          <w:color w:val="auto"/>
                          <w:rtl/>
                          <w:lang w:bidi="he-IL"/>
                        </w:rPr>
                        <w:t xml:space="preserve"> (לחם מלחמה, שמן קיק...)</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813888"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542"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543"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44" name="Freeform 11544"/>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45" name="Freeform 11545"/>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46" name="Freeform 11546"/>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47" name="Freeform 11547"/>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48" name="Freeform 11548"/>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49" name="Freeform 11549"/>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C17BE0" id="Group 4" o:spid="_x0000_s1026" alt="Inside with colorful design" style="position:absolute;margin-left:81.3pt;margin-top:111.1pt;width:418.25pt;height:322.8pt;rotation:-90;z-index:-251502592;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" filled="f" stroked="f">
                  <o:lock v:ext="edit" aspectratio="t" text="t"/>
                </v:rect>
                <v:shape id="Freeform 11544"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545"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546"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547"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548"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549"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814912" behindDoc="0" locked="1" layoutInCell="1" allowOverlap="1" wp14:anchorId="05084FEF" wp14:editId="2AEF4949">
                <wp:simplePos x="0" y="0"/>
                <wp:positionH relativeFrom="page">
                  <wp:posOffset>3579495</wp:posOffset>
                </wp:positionH>
                <wp:positionV relativeFrom="page">
                  <wp:posOffset>1656715</wp:posOffset>
                </wp:positionV>
                <wp:extent cx="1534160" cy="425450"/>
                <wp:effectExtent l="0" t="0" r="0" b="0"/>
                <wp:wrapThrough wrapText="bothSides">
                  <wp:wrapPolygon edited="0">
                    <wp:start x="1073" y="967"/>
                    <wp:lineTo x="1073" y="19343"/>
                    <wp:lineTo x="20384" y="19343"/>
                    <wp:lineTo x="20384" y="967"/>
                    <wp:lineTo x="1073" y="967"/>
                  </wp:wrapPolygon>
                </wp:wrapThrough>
                <wp:docPr id="11550" name="Text Box 11550"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E60E2F" w:rsidP="00E60E2F">
                            <w:pPr>
                              <w:pStyle w:val="Heading1"/>
                              <w:bidi/>
                              <w:jc w:val="left"/>
                              <w:rPr>
                                <w:rFonts w:hint="cs"/>
                                <w:rtl/>
                                <w:lang w:bidi="he-IL"/>
                              </w:rPr>
                            </w:pPr>
                            <w:r>
                              <w:rPr>
                                <w:rFonts w:hint="cs"/>
                                <w:rtl/>
                                <w:lang w:bidi="he-IL"/>
                              </w:rPr>
                              <w:t>משימה</w:t>
                            </w:r>
                            <w:r w:rsidR="001A758D">
                              <w:rPr>
                                <w:rFonts w:hint="cs"/>
                                <w:rtl/>
                                <w:lang w:bidi="he-IL"/>
                              </w:rPr>
                              <w:t xml:space="preserve"> מספר </w:t>
                            </w:r>
                            <w:r>
                              <w:rPr>
                                <w:rFonts w:hint="cs"/>
                                <w:rtl/>
                                <w:lang w:bidi="he-IL"/>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550" o:spid="_x0000_s1094" type="#_x0000_t176" alt="Cover text" style="position:absolute;margin-left:281.85pt;margin-top:130.45pt;width:120.8pt;height:33.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" filled="f" stroked="f" strokeweight=".5pt">
                <v:textbox>
                  <w:txbxContent>
                    <w:p w:rsidR="001A758D" w:rsidRDefault="00E60E2F" w:rsidP="00E60E2F">
                      <w:pPr>
                        <w:pStyle w:val="Heading1"/>
                        <w:bidi/>
                        <w:jc w:val="left"/>
                        <w:rPr>
                          <w:rFonts w:hint="cs"/>
                          <w:rtl/>
                          <w:lang w:bidi="he-IL"/>
                        </w:rPr>
                      </w:pPr>
                      <w:r>
                        <w:rPr>
                          <w:rFonts w:hint="cs"/>
                          <w:rtl/>
                          <w:lang w:bidi="he-IL"/>
                        </w:rPr>
                        <w:t>משימה</w:t>
                      </w:r>
                      <w:r w:rsidR="001A758D">
                        <w:rPr>
                          <w:rFonts w:hint="cs"/>
                          <w:rtl/>
                          <w:lang w:bidi="he-IL"/>
                        </w:rPr>
                        <w:t xml:space="preserve"> מספר </w:t>
                      </w:r>
                      <w:r>
                        <w:rPr>
                          <w:rFonts w:hint="cs"/>
                          <w:rtl/>
                          <w:lang w:bidi="he-IL"/>
                        </w:rPr>
                        <w:t>19</w:t>
                      </w:r>
                    </w:p>
                  </w:txbxContent>
                </v:textbox>
                <w10:wrap type="through" anchorx="page" anchory="page"/>
                <w10:anchorlock/>
              </v:shape>
            </w:pict>
          </mc:Fallback>
        </mc:AlternateContent>
      </w:r>
    </w:p>
    <w:p w:rsidR="001A758D" w:rsidRDefault="001A758D" w:rsidP="001A758D">
      <w:pPr>
        <w:spacing w:after="200" w:line="276" w:lineRule="auto"/>
      </w:pPr>
      <w:r>
        <w:br w:type="page"/>
      </w:r>
    </w:p>
    <w:p w:rsidR="001A758D" w:rsidRDefault="001A758D" w:rsidP="001A758D">
      <w:pPr>
        <w:tabs>
          <w:tab w:val="left" w:pos="3542"/>
        </w:tabs>
      </w:pPr>
      <w:r>
        <w:rPr>
          <w:noProof/>
          <w:lang w:eastAsia="en-US" w:bidi="he-IL"/>
        </w:rPr>
        <w:lastRenderedPageBreak/>
        <mc:AlternateContent>
          <mc:Choice Requires="wps">
            <w:drawing>
              <wp:anchor distT="0" distB="0" distL="114300" distR="114300" simplePos="0" relativeHeight="251819008" behindDoc="0" locked="1" layoutInCell="1" allowOverlap="1" wp14:anchorId="38DB379B" wp14:editId="4CF11717">
                <wp:simplePos x="0" y="0"/>
                <wp:positionH relativeFrom="margin">
                  <wp:posOffset>2659380</wp:posOffset>
                </wp:positionH>
                <wp:positionV relativeFrom="page">
                  <wp:posOffset>1558290</wp:posOffset>
                </wp:positionV>
                <wp:extent cx="1995170" cy="468630"/>
                <wp:effectExtent l="0" t="0" r="0" b="0"/>
                <wp:wrapThrough wrapText="bothSides">
                  <wp:wrapPolygon edited="0">
                    <wp:start x="825" y="1756"/>
                    <wp:lineTo x="825" y="19317"/>
                    <wp:lineTo x="20624" y="19317"/>
                    <wp:lineTo x="20624" y="1756"/>
                    <wp:lineTo x="825" y="1756"/>
                  </wp:wrapPolygon>
                </wp:wrapThrough>
                <wp:docPr id="11551" name="Text Box 11551" descr="Cover text"/>
                <wp:cNvGraphicFramePr/>
                <a:graphic xmlns:a="http://schemas.openxmlformats.org/drawingml/2006/main">
                  <a:graphicData uri="http://schemas.microsoft.com/office/word/2010/wordprocessingShape">
                    <wps:wsp>
                      <wps:cNvSpPr txBox="1"/>
                      <wps:spPr>
                        <a:xfrm>
                          <a:off x="0" y="0"/>
                          <a:ext cx="1995170" cy="46863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8C0A52" w:rsidP="0015579A">
                            <w:pPr>
                              <w:pStyle w:val="Heading1"/>
                              <w:bidi/>
                              <w:jc w:val="left"/>
                              <w:rPr>
                                <w:rFonts w:hint="cs"/>
                                <w:rtl/>
                                <w:lang w:bidi="he-IL"/>
                              </w:rPr>
                            </w:pPr>
                            <w:r>
                              <w:rPr>
                                <w:rFonts w:hint="cs"/>
                                <w:rtl/>
                                <w:lang w:bidi="he-IL"/>
                              </w:rPr>
                              <w:t>שאלה</w:t>
                            </w:r>
                            <w:r w:rsidR="001A758D">
                              <w:rPr>
                                <w:rFonts w:hint="cs"/>
                                <w:rtl/>
                                <w:lang w:bidi="he-IL"/>
                              </w:rPr>
                              <w:t xml:space="preserve"> מספר </w:t>
                            </w:r>
                            <w:r w:rsidR="0015579A">
                              <w:rPr>
                                <w:rFonts w:hint="cs"/>
                                <w:rtl/>
                                <w:lang w:bidi="he-IL"/>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379B" id="Text Box 11551" o:spid="_x0000_s1095" type="#_x0000_t176" alt="Cover text" style="position:absolute;margin-left:209.4pt;margin-top:122.7pt;width:157.1pt;height:36.9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" filled="f" stroked="f" strokeweight=".5pt">
                <v:textbox>
                  <w:txbxContent>
                    <w:p w:rsidR="001A758D" w:rsidRDefault="008C0A52" w:rsidP="0015579A">
                      <w:pPr>
                        <w:pStyle w:val="Heading1"/>
                        <w:bidi/>
                        <w:jc w:val="left"/>
                        <w:rPr>
                          <w:rFonts w:hint="cs"/>
                          <w:rtl/>
                          <w:lang w:bidi="he-IL"/>
                        </w:rPr>
                      </w:pPr>
                      <w:r>
                        <w:rPr>
                          <w:rFonts w:hint="cs"/>
                          <w:rtl/>
                          <w:lang w:bidi="he-IL"/>
                        </w:rPr>
                        <w:t>שאלה</w:t>
                      </w:r>
                      <w:r w:rsidR="001A758D">
                        <w:rPr>
                          <w:rFonts w:hint="cs"/>
                          <w:rtl/>
                          <w:lang w:bidi="he-IL"/>
                        </w:rPr>
                        <w:t xml:space="preserve"> מספר </w:t>
                      </w:r>
                      <w:r w:rsidR="0015579A">
                        <w:rPr>
                          <w:rFonts w:hint="cs"/>
                          <w:rtl/>
                          <w:lang w:bidi="he-IL"/>
                        </w:rPr>
                        <w:t>20</w:t>
                      </w:r>
                    </w:p>
                  </w:txbxContent>
                </v:textbox>
                <w10:wrap type="through" anchorx="margin" anchory="page"/>
                <w10:anchorlock/>
              </v:shape>
            </w:pict>
          </mc:Fallback>
        </mc:AlternateContent>
      </w:r>
    </w:p>
    <w:p w:rsidR="001A758D" w:rsidRDefault="001A758D">
      <w:pPr>
        <w:spacing w:after="200" w:line="276" w:lineRule="auto"/>
      </w:pP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825152" behindDoc="0" locked="1" layoutInCell="1" allowOverlap="1" wp14:anchorId="2849C22A" wp14:editId="30AA9342">
                <wp:simplePos x="0" y="0"/>
                <wp:positionH relativeFrom="page">
                  <wp:posOffset>3322955</wp:posOffset>
                </wp:positionH>
                <wp:positionV relativeFrom="page">
                  <wp:posOffset>2344420</wp:posOffset>
                </wp:positionV>
                <wp:extent cx="2670810" cy="3879850"/>
                <wp:effectExtent l="0" t="0" r="0" b="0"/>
                <wp:wrapThrough wrapText="bothSides">
                  <wp:wrapPolygon edited="0">
                    <wp:start x="1387" y="742"/>
                    <wp:lineTo x="1387" y="20787"/>
                    <wp:lineTo x="20029" y="20787"/>
                    <wp:lineTo x="20029" y="742"/>
                    <wp:lineTo x="1387" y="742"/>
                  </wp:wrapPolygon>
                </wp:wrapThrough>
                <wp:docPr id="11554" name="Text Box 11554" descr="Cover text"/>
                <wp:cNvGraphicFramePr/>
                <a:graphic xmlns:a="http://schemas.openxmlformats.org/drawingml/2006/main">
                  <a:graphicData uri="http://schemas.microsoft.com/office/word/2010/wordprocessingShape">
                    <wps:wsp>
                      <wps:cNvSpPr txBox="1"/>
                      <wps:spPr>
                        <a:xfrm>
                          <a:off x="0" y="0"/>
                          <a:ext cx="2670810" cy="38798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Pr="0015579A" w:rsidRDefault="001A758D" w:rsidP="0015579A">
                            <w:pPr>
                              <w:bidi/>
                              <w:rPr>
                                <w:rFonts w:cs="David"/>
                                <w:color w:val="auto"/>
                                <w:sz w:val="28"/>
                                <w:szCs w:val="28"/>
                                <w:rtl/>
                                <w:lang w:bidi="he-IL"/>
                              </w:rPr>
                            </w:pPr>
                            <w:r w:rsidRPr="0015579A">
                              <w:rPr>
                                <w:rFonts w:cs="David" w:hint="cs"/>
                                <w:color w:val="auto"/>
                                <w:sz w:val="28"/>
                                <w:szCs w:val="28"/>
                                <w:rtl/>
                              </w:rPr>
                              <w:t>תש</w:t>
                            </w:r>
                            <w:r w:rsidRPr="0015579A">
                              <w:rPr>
                                <w:rFonts w:cs="David" w:hint="cs"/>
                                <w:color w:val="auto"/>
                                <w:sz w:val="28"/>
                                <w:szCs w:val="28"/>
                                <w:rtl/>
                                <w:lang w:bidi="he-IL"/>
                              </w:rPr>
                              <w:t>ובה</w:t>
                            </w:r>
                            <w:r w:rsidRPr="0015579A">
                              <w:rPr>
                                <w:rFonts w:cs="David" w:hint="cs"/>
                                <w:color w:val="auto"/>
                                <w:sz w:val="28"/>
                                <w:szCs w:val="28"/>
                                <w:rtl/>
                              </w:rPr>
                              <w:t xml:space="preserve">: </w:t>
                            </w:r>
                          </w:p>
                          <w:p w:rsidR="0015579A" w:rsidRPr="0015579A" w:rsidRDefault="0015579A" w:rsidP="0015579A">
                            <w:pPr>
                              <w:bidi/>
                              <w:ind w:left="360"/>
                              <w:rPr>
                                <w:rFonts w:cs="David"/>
                                <w:color w:val="auto"/>
                                <w:sz w:val="28"/>
                                <w:szCs w:val="28"/>
                                <w:rtl/>
                              </w:rPr>
                            </w:pPr>
                            <w:r w:rsidRPr="0015579A">
                              <w:rPr>
                                <w:rFonts w:cs="David" w:hint="cs"/>
                                <w:color w:val="auto"/>
                                <w:sz w:val="28"/>
                                <w:szCs w:val="28"/>
                                <w:rtl/>
                              </w:rPr>
                              <w:t>א. בית דפוס.</w:t>
                            </w:r>
                          </w:p>
                          <w:p w:rsidR="0015579A" w:rsidRPr="0015579A" w:rsidRDefault="0015579A" w:rsidP="0015579A">
                            <w:pPr>
                              <w:bidi/>
                              <w:ind w:left="360"/>
                              <w:rPr>
                                <w:rFonts w:cs="David"/>
                                <w:color w:val="auto"/>
                                <w:sz w:val="28"/>
                                <w:szCs w:val="28"/>
                                <w:rtl/>
                              </w:rPr>
                            </w:pPr>
                            <w:r w:rsidRPr="0015579A">
                              <w:rPr>
                                <w:rFonts w:cs="David" w:hint="cs"/>
                                <w:color w:val="auto"/>
                                <w:sz w:val="28"/>
                                <w:szCs w:val="28"/>
                                <w:rtl/>
                              </w:rPr>
                              <w:t>ב. תרגם ספרים מאיטלקית.</w:t>
                            </w:r>
                          </w:p>
                          <w:p w:rsidR="0015579A" w:rsidRPr="0015579A" w:rsidRDefault="0015579A" w:rsidP="0015579A">
                            <w:pPr>
                              <w:bidi/>
                              <w:ind w:left="360"/>
                              <w:rPr>
                                <w:rFonts w:cs="David"/>
                                <w:color w:val="auto"/>
                                <w:sz w:val="28"/>
                                <w:szCs w:val="28"/>
                                <w:rtl/>
                              </w:rPr>
                            </w:pPr>
                            <w:r w:rsidRPr="0015579A">
                              <w:rPr>
                                <w:rFonts w:cs="David" w:hint="cs"/>
                                <w:color w:val="auto"/>
                                <w:sz w:val="28"/>
                                <w:szCs w:val="28"/>
                                <w:rtl/>
                              </w:rPr>
                              <w:t>ג. פקיד במכס.</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ד.חברת למצבות ושיפוצים.</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ה. ניהול חשבונות </w:t>
                            </w:r>
                            <w:r w:rsidRPr="0015579A">
                              <w:rPr>
                                <w:rFonts w:cs="David"/>
                                <w:color w:val="auto"/>
                                <w:sz w:val="28"/>
                                <w:szCs w:val="28"/>
                                <w:rtl/>
                              </w:rPr>
                              <w:t>–</w:t>
                            </w:r>
                            <w:r w:rsidRPr="0015579A">
                              <w:rPr>
                                <w:rFonts w:cs="David" w:hint="cs"/>
                                <w:color w:val="auto"/>
                                <w:sz w:val="28"/>
                                <w:szCs w:val="28"/>
                                <w:rtl/>
                              </w:rPr>
                              <w:t xml:space="preserve"> בבית התבשיל אליאך.</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ו. כתב והקריא מכתבים בערבית לערבים אנאלפבתיים בעיר העתיקה.</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ז. כתב ערכים באנציקלופדיה העברית.</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ח. מורה לעברית.</w:t>
                            </w:r>
                          </w:p>
                          <w:p w:rsidR="0015579A" w:rsidRPr="0015579A" w:rsidRDefault="0015579A" w:rsidP="0015579A">
                            <w:pPr>
                              <w:bidi/>
                              <w:rPr>
                                <w:rFonts w:hint="cs"/>
                                <w:color w:val="auto"/>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554" o:spid="_x0000_s1096" type="#_x0000_t176" alt="Cover text" style="position:absolute;margin-left:261.65pt;margin-top:184.6pt;width:210.3pt;height:305.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" filled="f" stroked="f" strokeweight=".5pt">
                <v:textbox>
                  <w:txbxContent>
                    <w:p w:rsidR="001A758D" w:rsidRPr="0015579A" w:rsidRDefault="001A758D" w:rsidP="0015579A">
                      <w:pPr>
                        <w:bidi/>
                        <w:rPr>
                          <w:rFonts w:cs="David"/>
                          <w:color w:val="auto"/>
                          <w:sz w:val="28"/>
                          <w:szCs w:val="28"/>
                          <w:rtl/>
                          <w:lang w:bidi="he-IL"/>
                        </w:rPr>
                      </w:pPr>
                      <w:r w:rsidRPr="0015579A">
                        <w:rPr>
                          <w:rFonts w:cs="David" w:hint="cs"/>
                          <w:color w:val="auto"/>
                          <w:sz w:val="28"/>
                          <w:szCs w:val="28"/>
                          <w:rtl/>
                        </w:rPr>
                        <w:t>תש</w:t>
                      </w:r>
                      <w:r w:rsidRPr="0015579A">
                        <w:rPr>
                          <w:rFonts w:cs="David" w:hint="cs"/>
                          <w:color w:val="auto"/>
                          <w:sz w:val="28"/>
                          <w:szCs w:val="28"/>
                          <w:rtl/>
                          <w:lang w:bidi="he-IL"/>
                        </w:rPr>
                        <w:t>ובה</w:t>
                      </w:r>
                      <w:r w:rsidRPr="0015579A">
                        <w:rPr>
                          <w:rFonts w:cs="David" w:hint="cs"/>
                          <w:color w:val="auto"/>
                          <w:sz w:val="28"/>
                          <w:szCs w:val="28"/>
                          <w:rtl/>
                        </w:rPr>
                        <w:t xml:space="preserve">: </w:t>
                      </w:r>
                    </w:p>
                    <w:p w:rsidR="0015579A" w:rsidRPr="0015579A" w:rsidRDefault="0015579A" w:rsidP="0015579A">
                      <w:pPr>
                        <w:bidi/>
                        <w:ind w:left="360"/>
                        <w:rPr>
                          <w:rFonts w:cs="David"/>
                          <w:color w:val="auto"/>
                          <w:sz w:val="28"/>
                          <w:szCs w:val="28"/>
                          <w:rtl/>
                        </w:rPr>
                      </w:pPr>
                      <w:r w:rsidRPr="0015579A">
                        <w:rPr>
                          <w:rFonts w:cs="David" w:hint="cs"/>
                          <w:color w:val="auto"/>
                          <w:sz w:val="28"/>
                          <w:szCs w:val="28"/>
                          <w:rtl/>
                        </w:rPr>
                        <w:t>א. בית דפוס.</w:t>
                      </w:r>
                    </w:p>
                    <w:p w:rsidR="0015579A" w:rsidRPr="0015579A" w:rsidRDefault="0015579A" w:rsidP="0015579A">
                      <w:pPr>
                        <w:bidi/>
                        <w:ind w:left="360"/>
                        <w:rPr>
                          <w:rFonts w:cs="David"/>
                          <w:color w:val="auto"/>
                          <w:sz w:val="28"/>
                          <w:szCs w:val="28"/>
                          <w:rtl/>
                        </w:rPr>
                      </w:pPr>
                      <w:r w:rsidRPr="0015579A">
                        <w:rPr>
                          <w:rFonts w:cs="David" w:hint="cs"/>
                          <w:color w:val="auto"/>
                          <w:sz w:val="28"/>
                          <w:szCs w:val="28"/>
                          <w:rtl/>
                        </w:rPr>
                        <w:t>ב. תרגם ספרים מאיטלקית.</w:t>
                      </w:r>
                    </w:p>
                    <w:p w:rsidR="0015579A" w:rsidRPr="0015579A" w:rsidRDefault="0015579A" w:rsidP="0015579A">
                      <w:pPr>
                        <w:bidi/>
                        <w:ind w:left="360"/>
                        <w:rPr>
                          <w:rFonts w:cs="David"/>
                          <w:color w:val="auto"/>
                          <w:sz w:val="28"/>
                          <w:szCs w:val="28"/>
                          <w:rtl/>
                        </w:rPr>
                      </w:pPr>
                      <w:r w:rsidRPr="0015579A">
                        <w:rPr>
                          <w:rFonts w:cs="David" w:hint="cs"/>
                          <w:color w:val="auto"/>
                          <w:sz w:val="28"/>
                          <w:szCs w:val="28"/>
                          <w:rtl/>
                        </w:rPr>
                        <w:t>ג. פקיד במכס.</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ד.חברת למצבות ושיפוצים.</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ה. ניהול חשבונות </w:t>
                      </w:r>
                      <w:r w:rsidRPr="0015579A">
                        <w:rPr>
                          <w:rFonts w:cs="David"/>
                          <w:color w:val="auto"/>
                          <w:sz w:val="28"/>
                          <w:szCs w:val="28"/>
                          <w:rtl/>
                        </w:rPr>
                        <w:t>–</w:t>
                      </w:r>
                      <w:r w:rsidRPr="0015579A">
                        <w:rPr>
                          <w:rFonts w:cs="David" w:hint="cs"/>
                          <w:color w:val="auto"/>
                          <w:sz w:val="28"/>
                          <w:szCs w:val="28"/>
                          <w:rtl/>
                        </w:rPr>
                        <w:t xml:space="preserve"> בבית התבשיל אליאך.</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ו. כתב והקריא מכתבים בערבית לערבים אנאלפבתיים בעיר העתיקה.</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ז. כתב ערכים באנציקלופדיה העברית.</w:t>
                      </w:r>
                    </w:p>
                    <w:p w:rsidR="0015579A" w:rsidRPr="0015579A" w:rsidRDefault="0015579A" w:rsidP="0015579A">
                      <w:pPr>
                        <w:bidi/>
                        <w:rPr>
                          <w:rFonts w:cs="David"/>
                          <w:color w:val="auto"/>
                          <w:sz w:val="28"/>
                          <w:szCs w:val="28"/>
                          <w:rtl/>
                        </w:rPr>
                      </w:pPr>
                      <w:r w:rsidRPr="0015579A">
                        <w:rPr>
                          <w:rFonts w:cs="David" w:hint="cs"/>
                          <w:color w:val="auto"/>
                          <w:sz w:val="28"/>
                          <w:szCs w:val="28"/>
                          <w:rtl/>
                        </w:rPr>
                        <w:t xml:space="preserve">      ח. מורה לעברית.</w:t>
                      </w:r>
                    </w:p>
                    <w:p w:rsidR="0015579A" w:rsidRPr="0015579A" w:rsidRDefault="0015579A" w:rsidP="0015579A">
                      <w:pPr>
                        <w:bidi/>
                        <w:rPr>
                          <w:rFonts w:hint="cs"/>
                          <w:color w:val="auto"/>
                          <w:rtl/>
                        </w:rPr>
                      </w:pP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824128" behindDoc="0" locked="1" layoutInCell="1" allowOverlap="1" wp14:anchorId="1AE02831" wp14:editId="247291C8">
                <wp:simplePos x="0" y="0"/>
                <wp:positionH relativeFrom="page">
                  <wp:posOffset>3655695</wp:posOffset>
                </wp:positionH>
                <wp:positionV relativeFrom="page">
                  <wp:posOffset>1968500</wp:posOffset>
                </wp:positionV>
                <wp:extent cx="2258060" cy="425450"/>
                <wp:effectExtent l="0" t="0" r="0" b="0"/>
                <wp:wrapThrough wrapText="bothSides">
                  <wp:wrapPolygon edited="0">
                    <wp:start x="729" y="967"/>
                    <wp:lineTo x="729" y="19343"/>
                    <wp:lineTo x="20774" y="19343"/>
                    <wp:lineTo x="20774" y="967"/>
                    <wp:lineTo x="729" y="967"/>
                  </wp:wrapPolygon>
                </wp:wrapThrough>
                <wp:docPr id="11555" name="Text Box 11555" descr="Cover text"/>
                <wp:cNvGraphicFramePr/>
                <a:graphic xmlns:a="http://schemas.openxmlformats.org/drawingml/2006/main">
                  <a:graphicData uri="http://schemas.microsoft.com/office/word/2010/wordprocessingShape">
                    <wps:wsp>
                      <wps:cNvSpPr txBox="1"/>
                      <wps:spPr>
                        <a:xfrm>
                          <a:off x="0" y="0"/>
                          <a:ext cx="22580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5579A" w:rsidP="001A758D">
                            <w:pPr>
                              <w:pStyle w:val="Heading1"/>
                              <w:bidi/>
                              <w:jc w:val="left"/>
                              <w:rPr>
                                <w:rFonts w:hint="cs"/>
                                <w:rtl/>
                                <w:lang w:bidi="he-IL"/>
                              </w:rPr>
                            </w:pPr>
                            <w:r>
                              <w:rPr>
                                <w:rFonts w:cs="David" w:hint="cs"/>
                                <w:rtl/>
                              </w:rPr>
                              <w:t>באלו עבודות עסק סבא יוסף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555" o:spid="_x0000_s1097" type="#_x0000_t176" alt="Cover text" style="position:absolute;margin-left:287.85pt;margin-top:155pt;width:177.8pt;height:33.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" filled="f" stroked="f" strokeweight=".5pt">
                <v:textbox>
                  <w:txbxContent>
                    <w:p w:rsidR="001A758D" w:rsidRDefault="0015579A" w:rsidP="001A758D">
                      <w:pPr>
                        <w:pStyle w:val="Heading1"/>
                        <w:bidi/>
                        <w:jc w:val="left"/>
                        <w:rPr>
                          <w:rFonts w:hint="cs"/>
                          <w:rtl/>
                          <w:lang w:bidi="he-IL"/>
                        </w:rPr>
                      </w:pPr>
                      <w:r>
                        <w:rPr>
                          <w:rFonts w:cs="David" w:hint="cs"/>
                          <w:rtl/>
                        </w:rPr>
                        <w:t>באלו עבודות עסק סבא יוסף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822080"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556"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557"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58" name="Freeform 11558"/>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59" name="Freeform 11559"/>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60" name="Freeform 11560"/>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61" name="Freeform 11561"/>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62" name="Freeform 11562"/>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63" name="Freeform 11563"/>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553A32" id="Group 4" o:spid="_x0000_s1026" alt="Inside with colorful design" style="position:absolute;margin-left:81.3pt;margin-top:111.1pt;width:418.25pt;height:322.8pt;rotation:-90;z-index:-251494400;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" filled="f" stroked="f">
                  <o:lock v:ext="edit" aspectratio="t" text="t"/>
                </v:rect>
                <v:shape id="Freeform 11558"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559"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560"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561"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562"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563"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p>
    <w:p w:rsidR="001A758D" w:rsidRDefault="001A758D" w:rsidP="001A758D">
      <w:pPr>
        <w:spacing w:after="200" w:line="276" w:lineRule="auto"/>
      </w:pPr>
      <w:r>
        <w:br w:type="page"/>
      </w:r>
    </w:p>
    <w:p w:rsidR="001A758D" w:rsidRDefault="001A758D" w:rsidP="001A758D">
      <w:pPr>
        <w:tabs>
          <w:tab w:val="left" w:pos="3542"/>
        </w:tabs>
      </w:pPr>
    </w:p>
    <w:p w:rsidR="001A758D" w:rsidRDefault="001A758D">
      <w:pPr>
        <w:spacing w:after="200" w:line="276" w:lineRule="auto"/>
      </w:pPr>
    </w:p>
    <w:p w:rsidR="001A758D" w:rsidRDefault="001A758D" w:rsidP="001A758D">
      <w:pPr>
        <w:tabs>
          <w:tab w:val="left" w:pos="3542"/>
        </w:tabs>
      </w:pPr>
      <w:r>
        <w:rPr>
          <w:noProof/>
          <w:lang w:eastAsia="en-US" w:bidi="he-IL"/>
        </w:rPr>
        <mc:AlternateContent>
          <mc:Choice Requires="wps">
            <w:drawing>
              <wp:anchor distT="0" distB="0" distL="114300" distR="114300" simplePos="0" relativeHeight="251833344" behindDoc="0" locked="1" layoutInCell="1" allowOverlap="1" wp14:anchorId="2849C22A" wp14:editId="30AA9342">
                <wp:simplePos x="0" y="0"/>
                <wp:positionH relativeFrom="page">
                  <wp:posOffset>3442335</wp:posOffset>
                </wp:positionH>
                <wp:positionV relativeFrom="page">
                  <wp:posOffset>2090420</wp:posOffset>
                </wp:positionV>
                <wp:extent cx="2670810" cy="5024755"/>
                <wp:effectExtent l="0" t="0" r="0" b="0"/>
                <wp:wrapThrough wrapText="bothSides">
                  <wp:wrapPolygon edited="0">
                    <wp:start x="1387" y="573"/>
                    <wp:lineTo x="1387" y="20964"/>
                    <wp:lineTo x="20029" y="20964"/>
                    <wp:lineTo x="20029" y="573"/>
                    <wp:lineTo x="1387" y="573"/>
                  </wp:wrapPolygon>
                </wp:wrapThrough>
                <wp:docPr id="11568" name="Text Box 11568" descr="Cover text"/>
                <wp:cNvGraphicFramePr/>
                <a:graphic xmlns:a="http://schemas.openxmlformats.org/drawingml/2006/main">
                  <a:graphicData uri="http://schemas.microsoft.com/office/word/2010/wordprocessingShape">
                    <wps:wsp>
                      <wps:cNvSpPr txBox="1"/>
                      <wps:spPr>
                        <a:xfrm>
                          <a:off x="0" y="0"/>
                          <a:ext cx="2670810" cy="5024755"/>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0A52" w:rsidRPr="008C0A52" w:rsidRDefault="001A758D" w:rsidP="008C0A52">
                            <w:pPr>
                              <w:bidi/>
                              <w:ind w:left="360"/>
                              <w:rPr>
                                <w:rFonts w:cs="David"/>
                                <w:color w:val="auto"/>
                                <w:rtl/>
                              </w:rPr>
                            </w:pPr>
                            <w:r w:rsidRPr="008C0A52">
                              <w:rPr>
                                <w:rFonts w:cs="David" w:hint="cs"/>
                                <w:color w:val="auto"/>
                                <w:rtl/>
                              </w:rPr>
                              <w:t>תש</w:t>
                            </w:r>
                            <w:r w:rsidRPr="008C0A52">
                              <w:rPr>
                                <w:rFonts w:cs="David" w:hint="cs"/>
                                <w:color w:val="auto"/>
                                <w:rtl/>
                                <w:lang w:bidi="he-IL"/>
                              </w:rPr>
                              <w:t>ובה</w:t>
                            </w:r>
                            <w:r w:rsidR="008C0A52">
                              <w:rPr>
                                <w:rFonts w:cs="David" w:hint="cs"/>
                                <w:color w:val="auto"/>
                                <w:rtl/>
                                <w:lang w:bidi="he-IL"/>
                              </w:rPr>
                              <w:t xml:space="preserve">: </w:t>
                            </w:r>
                            <w:r w:rsidR="008C0A52" w:rsidRPr="008C0A52">
                              <w:rPr>
                                <w:rFonts w:cs="David" w:hint="cs"/>
                                <w:color w:val="auto"/>
                                <w:rtl/>
                              </w:rPr>
                              <w:t xml:space="preserve"> </w:t>
                            </w:r>
                            <w:r w:rsidR="008C0A52" w:rsidRPr="008C0A52">
                              <w:rPr>
                                <w:rFonts w:cs="David" w:hint="cs"/>
                                <w:color w:val="auto"/>
                                <w:rtl/>
                              </w:rPr>
                              <w:t>א. היה גבאי (בעל קורא) קרוב ל-30 שנה,בבית כנסת האיטלקי ונמנה בין מייסדיו.</w:t>
                            </w:r>
                          </w:p>
                          <w:p w:rsidR="008C0A52" w:rsidRPr="008C0A52" w:rsidRDefault="008C0A52" w:rsidP="008C0A52">
                            <w:pPr>
                              <w:bidi/>
                              <w:ind w:left="360"/>
                              <w:rPr>
                                <w:rFonts w:cs="David"/>
                                <w:color w:val="auto"/>
                                <w:rtl/>
                              </w:rPr>
                            </w:pPr>
                            <w:r w:rsidRPr="008C0A52">
                              <w:rPr>
                                <w:rFonts w:cs="David" w:hint="cs"/>
                                <w:color w:val="auto"/>
                                <w:rtl/>
                              </w:rPr>
                              <w:t>ב. מלמד עולים (וגם קראים) עברית בנגב.</w:t>
                            </w:r>
                          </w:p>
                          <w:p w:rsidR="008C0A52" w:rsidRPr="008C0A52" w:rsidRDefault="008C0A52" w:rsidP="008C0A52">
                            <w:pPr>
                              <w:bidi/>
                              <w:ind w:left="360"/>
                              <w:rPr>
                                <w:rFonts w:cs="David"/>
                                <w:color w:val="auto"/>
                                <w:rtl/>
                              </w:rPr>
                            </w:pPr>
                            <w:r w:rsidRPr="008C0A52">
                              <w:rPr>
                                <w:rFonts w:cs="David" w:hint="cs"/>
                                <w:color w:val="auto"/>
                                <w:rtl/>
                              </w:rPr>
                              <w:t>ג. בין המייסדים של בי"ס "אשל הנשיא" בנגב.</w:t>
                            </w:r>
                          </w:p>
                          <w:p w:rsidR="008C0A52" w:rsidRPr="008C0A52" w:rsidRDefault="008C0A52" w:rsidP="008C0A52">
                            <w:pPr>
                              <w:bidi/>
                              <w:rPr>
                                <w:rFonts w:cs="David"/>
                                <w:color w:val="auto"/>
                                <w:rtl/>
                              </w:rPr>
                            </w:pPr>
                            <w:r w:rsidRPr="008C0A52">
                              <w:rPr>
                                <w:rFonts w:cs="David" w:hint="cs"/>
                                <w:color w:val="auto"/>
                                <w:rtl/>
                              </w:rPr>
                              <w:t xml:space="preserve">      ד. גואל אדמות מערבים </w:t>
                            </w:r>
                            <w:r w:rsidRPr="008C0A52">
                              <w:rPr>
                                <w:rFonts w:cs="David"/>
                                <w:color w:val="auto"/>
                                <w:rtl/>
                              </w:rPr>
                              <w:t>–</w:t>
                            </w:r>
                            <w:r w:rsidRPr="008C0A52">
                              <w:rPr>
                                <w:rFonts w:cs="David" w:hint="cs"/>
                                <w:color w:val="auto"/>
                                <w:rtl/>
                              </w:rPr>
                              <w:t xml:space="preserve"> במוצא, נבי סמואל, וליד עזה.</w:t>
                            </w:r>
                          </w:p>
                          <w:p w:rsidR="008C0A52" w:rsidRPr="008C0A52" w:rsidRDefault="008C0A52" w:rsidP="008C0A52">
                            <w:pPr>
                              <w:bidi/>
                              <w:rPr>
                                <w:rFonts w:cs="David"/>
                                <w:color w:val="auto"/>
                                <w:rtl/>
                              </w:rPr>
                            </w:pPr>
                            <w:r w:rsidRPr="008C0A52">
                              <w:rPr>
                                <w:rFonts w:cs="David" w:hint="cs"/>
                                <w:color w:val="auto"/>
                                <w:rtl/>
                              </w:rPr>
                              <w:t xml:space="preserve">      ה. חבר בתנועת נאמני הר הבית.</w:t>
                            </w:r>
                          </w:p>
                          <w:p w:rsidR="008C0A52" w:rsidRPr="008C0A52" w:rsidRDefault="008C0A52" w:rsidP="008C0A52">
                            <w:pPr>
                              <w:bidi/>
                              <w:rPr>
                                <w:rFonts w:cs="David"/>
                                <w:color w:val="auto"/>
                                <w:rtl/>
                              </w:rPr>
                            </w:pPr>
                            <w:r w:rsidRPr="008C0A52">
                              <w:rPr>
                                <w:rFonts w:cs="David" w:hint="cs"/>
                                <w:color w:val="auto"/>
                                <w:rtl/>
                              </w:rPr>
                              <w:t xml:space="preserve">      ו. מזכיר של "ברית ידידי הגר (ארגון שעסק בטיפול בגרים).</w:t>
                            </w:r>
                          </w:p>
                          <w:p w:rsidR="008C0A52" w:rsidRPr="008C0A52" w:rsidRDefault="008C0A52" w:rsidP="008C0A52">
                            <w:pPr>
                              <w:bidi/>
                              <w:rPr>
                                <w:rFonts w:cs="David"/>
                                <w:color w:val="auto"/>
                                <w:rtl/>
                              </w:rPr>
                            </w:pPr>
                            <w:r w:rsidRPr="008C0A52">
                              <w:rPr>
                                <w:rFonts w:cs="David" w:hint="cs"/>
                                <w:color w:val="auto"/>
                                <w:rtl/>
                              </w:rPr>
                              <w:t xml:space="preserve">      ז. מזכיר הראשון של "החברה לחקירת ארץ ישראל ועתיקותיה".</w:t>
                            </w:r>
                          </w:p>
                          <w:p w:rsidR="008C0A52" w:rsidRPr="008C0A52" w:rsidRDefault="008C0A52" w:rsidP="008C0A52">
                            <w:pPr>
                              <w:bidi/>
                              <w:rPr>
                                <w:rFonts w:cs="David"/>
                                <w:color w:val="auto"/>
                                <w:rtl/>
                              </w:rPr>
                            </w:pPr>
                            <w:r w:rsidRPr="008C0A52">
                              <w:rPr>
                                <w:rFonts w:cs="David" w:hint="cs"/>
                                <w:color w:val="auto"/>
                                <w:rtl/>
                              </w:rPr>
                              <w:t xml:space="preserve">     ח. "שומע חופשי" באוניברסיטה העברית. </w:t>
                            </w:r>
                          </w:p>
                          <w:p w:rsidR="001A758D" w:rsidRPr="008C0A52" w:rsidRDefault="008C0A52" w:rsidP="008C0A52">
                            <w:pPr>
                              <w:bidi/>
                              <w:rPr>
                                <w:rFonts w:hint="cs"/>
                                <w:color w:val="auto"/>
                                <w:rtl/>
                              </w:rPr>
                            </w:pPr>
                            <w:r w:rsidRPr="008C0A52">
                              <w:rPr>
                                <w:rFonts w:cs="David" w:hint="cs"/>
                                <w:color w:val="auto"/>
                                <w:rtl/>
                              </w:rPr>
                              <w:t xml:space="preserve">     ט. בעל ידע שפות רבות: עברית, ערבית, איטלקית, אנגלית, הונגרית, אידיש, אספרנטו (גרמנית, צרפתית).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C22A" id="Text Box 11568" o:spid="_x0000_s1098" type="#_x0000_t176" alt="Cover text" style="position:absolute;margin-left:271.05pt;margin-top:164.6pt;width:210.3pt;height:395.6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" filled="f" stroked="f" strokeweight=".5pt">
                <v:textbox>
                  <w:txbxContent>
                    <w:p w:rsidR="008C0A52" w:rsidRPr="008C0A52" w:rsidRDefault="001A758D" w:rsidP="008C0A52">
                      <w:pPr>
                        <w:bidi/>
                        <w:ind w:left="360"/>
                        <w:rPr>
                          <w:rFonts w:cs="David"/>
                          <w:color w:val="auto"/>
                          <w:rtl/>
                        </w:rPr>
                      </w:pPr>
                      <w:r w:rsidRPr="008C0A52">
                        <w:rPr>
                          <w:rFonts w:cs="David" w:hint="cs"/>
                          <w:color w:val="auto"/>
                          <w:rtl/>
                        </w:rPr>
                        <w:t>תש</w:t>
                      </w:r>
                      <w:r w:rsidRPr="008C0A52">
                        <w:rPr>
                          <w:rFonts w:cs="David" w:hint="cs"/>
                          <w:color w:val="auto"/>
                          <w:rtl/>
                          <w:lang w:bidi="he-IL"/>
                        </w:rPr>
                        <w:t>ובה</w:t>
                      </w:r>
                      <w:r w:rsidR="008C0A52">
                        <w:rPr>
                          <w:rFonts w:cs="David" w:hint="cs"/>
                          <w:color w:val="auto"/>
                          <w:rtl/>
                          <w:lang w:bidi="he-IL"/>
                        </w:rPr>
                        <w:t xml:space="preserve">: </w:t>
                      </w:r>
                      <w:r w:rsidR="008C0A52" w:rsidRPr="008C0A52">
                        <w:rPr>
                          <w:rFonts w:cs="David" w:hint="cs"/>
                          <w:color w:val="auto"/>
                          <w:rtl/>
                        </w:rPr>
                        <w:t xml:space="preserve"> </w:t>
                      </w:r>
                      <w:r w:rsidR="008C0A52" w:rsidRPr="008C0A52">
                        <w:rPr>
                          <w:rFonts w:cs="David" w:hint="cs"/>
                          <w:color w:val="auto"/>
                          <w:rtl/>
                        </w:rPr>
                        <w:t>א. היה גבאי (בעל קורא) קרוב ל-30 שנה,בבית כנסת האיטלקי ונמנה בין מייסדיו.</w:t>
                      </w:r>
                    </w:p>
                    <w:p w:rsidR="008C0A52" w:rsidRPr="008C0A52" w:rsidRDefault="008C0A52" w:rsidP="008C0A52">
                      <w:pPr>
                        <w:bidi/>
                        <w:ind w:left="360"/>
                        <w:rPr>
                          <w:rFonts w:cs="David"/>
                          <w:color w:val="auto"/>
                          <w:rtl/>
                        </w:rPr>
                      </w:pPr>
                      <w:r w:rsidRPr="008C0A52">
                        <w:rPr>
                          <w:rFonts w:cs="David" w:hint="cs"/>
                          <w:color w:val="auto"/>
                          <w:rtl/>
                        </w:rPr>
                        <w:t>ב. מלמד עולים (וגם קראים) עברית בנגב.</w:t>
                      </w:r>
                    </w:p>
                    <w:p w:rsidR="008C0A52" w:rsidRPr="008C0A52" w:rsidRDefault="008C0A52" w:rsidP="008C0A52">
                      <w:pPr>
                        <w:bidi/>
                        <w:ind w:left="360"/>
                        <w:rPr>
                          <w:rFonts w:cs="David"/>
                          <w:color w:val="auto"/>
                          <w:rtl/>
                        </w:rPr>
                      </w:pPr>
                      <w:r w:rsidRPr="008C0A52">
                        <w:rPr>
                          <w:rFonts w:cs="David" w:hint="cs"/>
                          <w:color w:val="auto"/>
                          <w:rtl/>
                        </w:rPr>
                        <w:t>ג. בין המייסדים של בי"ס "אשל הנשיא" בנגב.</w:t>
                      </w:r>
                    </w:p>
                    <w:p w:rsidR="008C0A52" w:rsidRPr="008C0A52" w:rsidRDefault="008C0A52" w:rsidP="008C0A52">
                      <w:pPr>
                        <w:bidi/>
                        <w:rPr>
                          <w:rFonts w:cs="David"/>
                          <w:color w:val="auto"/>
                          <w:rtl/>
                        </w:rPr>
                      </w:pPr>
                      <w:r w:rsidRPr="008C0A52">
                        <w:rPr>
                          <w:rFonts w:cs="David" w:hint="cs"/>
                          <w:color w:val="auto"/>
                          <w:rtl/>
                        </w:rPr>
                        <w:t xml:space="preserve">      ד. גואל אדמות מערבים </w:t>
                      </w:r>
                      <w:r w:rsidRPr="008C0A52">
                        <w:rPr>
                          <w:rFonts w:cs="David"/>
                          <w:color w:val="auto"/>
                          <w:rtl/>
                        </w:rPr>
                        <w:t>–</w:t>
                      </w:r>
                      <w:r w:rsidRPr="008C0A52">
                        <w:rPr>
                          <w:rFonts w:cs="David" w:hint="cs"/>
                          <w:color w:val="auto"/>
                          <w:rtl/>
                        </w:rPr>
                        <w:t xml:space="preserve"> במוצא, נבי סמואל, וליד עזה.</w:t>
                      </w:r>
                    </w:p>
                    <w:p w:rsidR="008C0A52" w:rsidRPr="008C0A52" w:rsidRDefault="008C0A52" w:rsidP="008C0A52">
                      <w:pPr>
                        <w:bidi/>
                        <w:rPr>
                          <w:rFonts w:cs="David"/>
                          <w:color w:val="auto"/>
                          <w:rtl/>
                        </w:rPr>
                      </w:pPr>
                      <w:r w:rsidRPr="008C0A52">
                        <w:rPr>
                          <w:rFonts w:cs="David" w:hint="cs"/>
                          <w:color w:val="auto"/>
                          <w:rtl/>
                        </w:rPr>
                        <w:t xml:space="preserve">      ה. חבר בתנועת נאמני הר הבית.</w:t>
                      </w:r>
                    </w:p>
                    <w:p w:rsidR="008C0A52" w:rsidRPr="008C0A52" w:rsidRDefault="008C0A52" w:rsidP="008C0A52">
                      <w:pPr>
                        <w:bidi/>
                        <w:rPr>
                          <w:rFonts w:cs="David"/>
                          <w:color w:val="auto"/>
                          <w:rtl/>
                        </w:rPr>
                      </w:pPr>
                      <w:r w:rsidRPr="008C0A52">
                        <w:rPr>
                          <w:rFonts w:cs="David" w:hint="cs"/>
                          <w:color w:val="auto"/>
                          <w:rtl/>
                        </w:rPr>
                        <w:t xml:space="preserve">      ו. מזכיר של "ברית ידידי הגר (ארגון שעסק בטיפול בגרים).</w:t>
                      </w:r>
                    </w:p>
                    <w:p w:rsidR="008C0A52" w:rsidRPr="008C0A52" w:rsidRDefault="008C0A52" w:rsidP="008C0A52">
                      <w:pPr>
                        <w:bidi/>
                        <w:rPr>
                          <w:rFonts w:cs="David"/>
                          <w:color w:val="auto"/>
                          <w:rtl/>
                        </w:rPr>
                      </w:pPr>
                      <w:r w:rsidRPr="008C0A52">
                        <w:rPr>
                          <w:rFonts w:cs="David" w:hint="cs"/>
                          <w:color w:val="auto"/>
                          <w:rtl/>
                        </w:rPr>
                        <w:t xml:space="preserve">      ז. מזכיר הראשון של "החברה לחקירת ארץ ישראל ועתיקותיה".</w:t>
                      </w:r>
                    </w:p>
                    <w:p w:rsidR="008C0A52" w:rsidRPr="008C0A52" w:rsidRDefault="008C0A52" w:rsidP="008C0A52">
                      <w:pPr>
                        <w:bidi/>
                        <w:rPr>
                          <w:rFonts w:cs="David"/>
                          <w:color w:val="auto"/>
                          <w:rtl/>
                        </w:rPr>
                      </w:pPr>
                      <w:r w:rsidRPr="008C0A52">
                        <w:rPr>
                          <w:rFonts w:cs="David" w:hint="cs"/>
                          <w:color w:val="auto"/>
                          <w:rtl/>
                        </w:rPr>
                        <w:t xml:space="preserve">     ח. "שומע חופשי" באוניברסיטה העברית. </w:t>
                      </w:r>
                    </w:p>
                    <w:p w:rsidR="001A758D" w:rsidRPr="008C0A52" w:rsidRDefault="008C0A52" w:rsidP="008C0A52">
                      <w:pPr>
                        <w:bidi/>
                        <w:rPr>
                          <w:rFonts w:hint="cs"/>
                          <w:color w:val="auto"/>
                          <w:rtl/>
                        </w:rPr>
                      </w:pPr>
                      <w:r w:rsidRPr="008C0A52">
                        <w:rPr>
                          <w:rFonts w:cs="David" w:hint="cs"/>
                          <w:color w:val="auto"/>
                          <w:rtl/>
                        </w:rPr>
                        <w:t xml:space="preserve">     ט. בעל ידע שפות רבות: עברית, ערבית, איטלקית, אנגלית, הונגרית, אידיש, אספרנטו (גרמנית, צרפתית).</w:t>
                      </w:r>
                    </w:p>
                  </w:txbxContent>
                </v:textbox>
                <w10:wrap type="through" anchorx="page" anchory="page"/>
                <w10:anchorlock/>
              </v:shape>
            </w:pict>
          </mc:Fallback>
        </mc:AlternateContent>
      </w:r>
      <w:r>
        <w:rPr>
          <w:noProof/>
          <w:lang w:eastAsia="en-US" w:bidi="he-IL"/>
        </w:rPr>
        <mc:AlternateContent>
          <mc:Choice Requires="wps">
            <w:drawing>
              <wp:anchor distT="0" distB="0" distL="114300" distR="114300" simplePos="0" relativeHeight="251832320" behindDoc="0" locked="1" layoutInCell="1" allowOverlap="1" wp14:anchorId="1AE02831" wp14:editId="247291C8">
                <wp:simplePos x="0" y="0"/>
                <wp:positionH relativeFrom="page">
                  <wp:posOffset>2790190</wp:posOffset>
                </wp:positionH>
                <wp:positionV relativeFrom="page">
                  <wp:posOffset>1943100</wp:posOffset>
                </wp:positionV>
                <wp:extent cx="3116580" cy="425450"/>
                <wp:effectExtent l="0" t="0" r="0" b="0"/>
                <wp:wrapThrough wrapText="bothSides">
                  <wp:wrapPolygon edited="0">
                    <wp:start x="528" y="967"/>
                    <wp:lineTo x="528" y="19343"/>
                    <wp:lineTo x="20993" y="19343"/>
                    <wp:lineTo x="20993" y="967"/>
                    <wp:lineTo x="528" y="967"/>
                  </wp:wrapPolygon>
                </wp:wrapThrough>
                <wp:docPr id="11569" name="Text Box 11569" descr="Cover text"/>
                <wp:cNvGraphicFramePr/>
                <a:graphic xmlns:a="http://schemas.openxmlformats.org/drawingml/2006/main">
                  <a:graphicData uri="http://schemas.microsoft.com/office/word/2010/wordprocessingShape">
                    <wps:wsp>
                      <wps:cNvSpPr txBox="1"/>
                      <wps:spPr>
                        <a:xfrm>
                          <a:off x="0" y="0"/>
                          <a:ext cx="311658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8C0A52" w:rsidP="001A758D">
                            <w:pPr>
                              <w:pStyle w:val="Heading1"/>
                              <w:bidi/>
                              <w:jc w:val="left"/>
                              <w:rPr>
                                <w:rFonts w:hint="cs"/>
                                <w:rtl/>
                                <w:lang w:bidi="he-IL"/>
                              </w:rPr>
                            </w:pPr>
                            <w:r>
                              <w:rPr>
                                <w:rFonts w:cs="David" w:hint="cs"/>
                                <w:rtl/>
                              </w:rPr>
                              <w:t>אלו עסוקים ומפעלי חיים עסק סבא יוסף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2831" id="Text Box 11569" o:spid="_x0000_s1099" type="#_x0000_t176" alt="Cover text" style="position:absolute;margin-left:219.7pt;margin-top:153pt;width:245.4pt;height:33.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" filled="f" stroked="f" strokeweight=".5pt">
                <v:textbox>
                  <w:txbxContent>
                    <w:p w:rsidR="001A758D" w:rsidRDefault="008C0A52" w:rsidP="001A758D">
                      <w:pPr>
                        <w:pStyle w:val="Heading1"/>
                        <w:bidi/>
                        <w:jc w:val="left"/>
                        <w:rPr>
                          <w:rFonts w:hint="cs"/>
                          <w:rtl/>
                          <w:lang w:bidi="he-IL"/>
                        </w:rPr>
                      </w:pPr>
                      <w:r>
                        <w:rPr>
                          <w:rFonts w:cs="David" w:hint="cs"/>
                          <w:rtl/>
                        </w:rPr>
                        <w:t>אלו עסוקים ומפעלי חיים עסק סבא יוסף ?</w:t>
                      </w:r>
                    </w:p>
                  </w:txbxContent>
                </v:textbox>
                <w10:wrap type="through" anchorx="page" anchory="page"/>
                <w10:anchorlock/>
              </v:shape>
            </w:pict>
          </mc:Fallback>
        </mc:AlternateContent>
      </w:r>
      <w:r>
        <w:rPr>
          <w:noProof/>
          <w:lang w:eastAsia="en-US" w:bidi="he-IL"/>
        </w:rPr>
        <mc:AlternateContent>
          <mc:Choice Requires="wpg">
            <w:drawing>
              <wp:anchor distT="0" distB="0" distL="114300" distR="114300" simplePos="0" relativeHeight="251830272" behindDoc="1" locked="1" layoutInCell="1" allowOverlap="1" wp14:anchorId="5A4F5F0D" wp14:editId="31FE54CF">
                <wp:simplePos x="0" y="0"/>
                <wp:positionH relativeFrom="margin">
                  <wp:posOffset>1032510</wp:posOffset>
                </wp:positionH>
                <wp:positionV relativeFrom="margin">
                  <wp:posOffset>1410970</wp:posOffset>
                </wp:positionV>
                <wp:extent cx="5311775" cy="4099560"/>
                <wp:effectExtent l="0" t="3492" r="0" b="0"/>
                <wp:wrapNone/>
                <wp:docPr id="11570" name="Group 4" descr="Inside with colorful design"/>
                <wp:cNvGraphicFramePr/>
                <a:graphic xmlns:a="http://schemas.openxmlformats.org/drawingml/2006/main">
                  <a:graphicData uri="http://schemas.microsoft.com/office/word/2010/wordprocessingGroup">
                    <wpg:wgp>
                      <wpg:cNvGrpSpPr/>
                      <wpg:grpSpPr bwMode="auto">
                        <a:xfrm rot="16200000">
                          <a:off x="0" y="0"/>
                          <a:ext cx="5311775" cy="4099560"/>
                          <a:chOff x="0" y="0"/>
                          <a:chExt cx="4347" cy="2880"/>
                        </a:xfrm>
                      </wpg:grpSpPr>
                      <wps:wsp>
                        <wps:cNvPr id="11571" name="AutoShape 3"/>
                        <wps:cNvSpPr>
                          <a:spLocks noChangeAspect="1" noChangeArrowheads="1" noTextEdit="1"/>
                        </wps:cNvSpPr>
                        <wps:spPr bwMode="auto">
                          <a:xfrm>
                            <a:off x="0" y="0"/>
                            <a:ext cx="434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72" name="Freeform 11572"/>
                        <wps:cNvSpPr>
                          <a:spLocks/>
                        </wps:cNvSpPr>
                        <wps:spPr bwMode="auto">
                          <a:xfrm>
                            <a:off x="35" y="73"/>
                            <a:ext cx="4278" cy="2772"/>
                          </a:xfrm>
                          <a:custGeom>
                            <a:avLst/>
                            <a:gdLst>
                              <a:gd name="T0" fmla="*/ 2164 w 2164"/>
                              <a:gd name="T1" fmla="*/ 1285 h 1400"/>
                              <a:gd name="T2" fmla="*/ 2049 w 2164"/>
                              <a:gd name="T3" fmla="*/ 1400 h 1400"/>
                              <a:gd name="T4" fmla="*/ 115 w 2164"/>
                              <a:gd name="T5" fmla="*/ 1400 h 1400"/>
                              <a:gd name="T6" fmla="*/ 0 w 2164"/>
                              <a:gd name="T7" fmla="*/ 1285 h 1400"/>
                              <a:gd name="T8" fmla="*/ 0 w 2164"/>
                              <a:gd name="T9" fmla="*/ 115 h 1400"/>
                              <a:gd name="T10" fmla="*/ 115 w 2164"/>
                              <a:gd name="T11" fmla="*/ 0 h 1400"/>
                              <a:gd name="T12" fmla="*/ 2049 w 2164"/>
                              <a:gd name="T13" fmla="*/ 0 h 1400"/>
                              <a:gd name="T14" fmla="*/ 2164 w 2164"/>
                              <a:gd name="T15" fmla="*/ 115 h 1400"/>
                              <a:gd name="T16" fmla="*/ 2164 w 2164"/>
                              <a:gd name="T17" fmla="*/ 1285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1400">
                                <a:moveTo>
                                  <a:pt x="2164" y="1285"/>
                                </a:moveTo>
                                <a:cubicBezTo>
                                  <a:pt x="2164" y="1348"/>
                                  <a:pt x="2112" y="1400"/>
                                  <a:pt x="2049" y="1400"/>
                                </a:cubicBezTo>
                                <a:cubicBezTo>
                                  <a:pt x="115" y="1400"/>
                                  <a:pt x="115" y="1400"/>
                                  <a:pt x="115" y="1400"/>
                                </a:cubicBezTo>
                                <a:cubicBezTo>
                                  <a:pt x="52" y="1400"/>
                                  <a:pt x="0" y="1348"/>
                                  <a:pt x="0" y="1285"/>
                                </a:cubicBezTo>
                                <a:cubicBezTo>
                                  <a:pt x="0" y="115"/>
                                  <a:pt x="0" y="115"/>
                                  <a:pt x="0" y="115"/>
                                </a:cubicBezTo>
                                <a:cubicBezTo>
                                  <a:pt x="0" y="52"/>
                                  <a:pt x="52" y="0"/>
                                  <a:pt x="115" y="0"/>
                                </a:cubicBezTo>
                                <a:cubicBezTo>
                                  <a:pt x="2049" y="0"/>
                                  <a:pt x="2049" y="0"/>
                                  <a:pt x="2049" y="0"/>
                                </a:cubicBezTo>
                                <a:cubicBezTo>
                                  <a:pt x="2112" y="0"/>
                                  <a:pt x="2164" y="52"/>
                                  <a:pt x="2164" y="115"/>
                                </a:cubicBezTo>
                                <a:lnTo>
                                  <a:pt x="2164" y="1285"/>
                                </a:lnTo>
                                <a:close/>
                              </a:path>
                            </a:pathLst>
                          </a:cu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73" name="Freeform 11573"/>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l="100000" b="100000"/>
                            </a:path>
                            <a:tileRect t="-100000" r="-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74" name="Freeform 11574"/>
                        <wps:cNvSpPr>
                          <a:spLocks/>
                        </wps:cNvSpPr>
                        <wps:spPr bwMode="auto">
                          <a:xfrm>
                            <a:off x="488" y="34"/>
                            <a:ext cx="3831" cy="1241"/>
                          </a:xfrm>
                          <a:custGeom>
                            <a:avLst/>
                            <a:gdLst>
                              <a:gd name="T0" fmla="*/ 439 w 1938"/>
                              <a:gd name="T1" fmla="*/ 21 h 627"/>
                              <a:gd name="T2" fmla="*/ 282 w 1938"/>
                              <a:gd name="T3" fmla="*/ 287 h 627"/>
                              <a:gd name="T4" fmla="*/ 568 w 1938"/>
                              <a:gd name="T5" fmla="*/ 493 h 627"/>
                              <a:gd name="T6" fmla="*/ 984 w 1938"/>
                              <a:gd name="T7" fmla="*/ 296 h 627"/>
                              <a:gd name="T8" fmla="*/ 1334 w 1938"/>
                              <a:gd name="T9" fmla="*/ 20 h 627"/>
                              <a:gd name="T10" fmla="*/ 1874 w 1938"/>
                              <a:gd name="T11" fmla="*/ 40 h 627"/>
                              <a:gd name="T12" fmla="*/ 1935 w 1938"/>
                              <a:gd name="T13" fmla="*/ 187 h 627"/>
                              <a:gd name="T14" fmla="*/ 1841 w 1938"/>
                              <a:gd name="T15" fmla="*/ 127 h 627"/>
                              <a:gd name="T16" fmla="*/ 1369 w 1938"/>
                              <a:gd name="T17" fmla="*/ 239 h 627"/>
                              <a:gd name="T18" fmla="*/ 850 w 1938"/>
                              <a:gd name="T19" fmla="*/ 509 h 627"/>
                              <a:gd name="T20" fmla="*/ 337 w 1938"/>
                              <a:gd name="T21" fmla="*/ 600 h 627"/>
                              <a:gd name="T22" fmla="*/ 123 w 1938"/>
                              <a:gd name="T23" fmla="*/ 500 h 627"/>
                              <a:gd name="T24" fmla="*/ 11 w 1938"/>
                              <a:gd name="T25" fmla="*/ 288 h 627"/>
                              <a:gd name="T26" fmla="*/ 138 w 1938"/>
                              <a:gd name="T27" fmla="*/ 29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8" h="627">
                                <a:moveTo>
                                  <a:pt x="439" y="21"/>
                                </a:moveTo>
                                <a:cubicBezTo>
                                  <a:pt x="356" y="71"/>
                                  <a:pt x="261" y="180"/>
                                  <a:pt x="282" y="287"/>
                                </a:cubicBezTo>
                                <a:cubicBezTo>
                                  <a:pt x="309" y="425"/>
                                  <a:pt x="426" y="520"/>
                                  <a:pt x="568" y="493"/>
                                </a:cubicBezTo>
                                <a:cubicBezTo>
                                  <a:pt x="726" y="464"/>
                                  <a:pt x="857" y="392"/>
                                  <a:pt x="984" y="296"/>
                                </a:cubicBezTo>
                                <a:cubicBezTo>
                                  <a:pt x="1101" y="208"/>
                                  <a:pt x="1334" y="20"/>
                                  <a:pt x="1334" y="20"/>
                                </a:cubicBezTo>
                                <a:cubicBezTo>
                                  <a:pt x="1334" y="20"/>
                                  <a:pt x="1812" y="0"/>
                                  <a:pt x="1874" y="40"/>
                                </a:cubicBezTo>
                                <a:cubicBezTo>
                                  <a:pt x="1935" y="80"/>
                                  <a:pt x="1935" y="187"/>
                                  <a:pt x="1935" y="187"/>
                                </a:cubicBezTo>
                                <a:cubicBezTo>
                                  <a:pt x="1935" y="187"/>
                                  <a:pt x="1938" y="165"/>
                                  <a:pt x="1841" y="127"/>
                                </a:cubicBezTo>
                                <a:cubicBezTo>
                                  <a:pt x="1674" y="60"/>
                                  <a:pt x="1513" y="155"/>
                                  <a:pt x="1369" y="239"/>
                                </a:cubicBezTo>
                                <a:cubicBezTo>
                                  <a:pt x="1199" y="337"/>
                                  <a:pt x="1032" y="434"/>
                                  <a:pt x="850" y="509"/>
                                </a:cubicBezTo>
                                <a:cubicBezTo>
                                  <a:pt x="697" y="571"/>
                                  <a:pt x="504" y="627"/>
                                  <a:pt x="337" y="600"/>
                                </a:cubicBezTo>
                                <a:cubicBezTo>
                                  <a:pt x="256" y="586"/>
                                  <a:pt x="186" y="551"/>
                                  <a:pt x="123" y="500"/>
                                </a:cubicBezTo>
                                <a:cubicBezTo>
                                  <a:pt x="49" y="439"/>
                                  <a:pt x="19" y="385"/>
                                  <a:pt x="11" y="288"/>
                                </a:cubicBezTo>
                                <a:cubicBezTo>
                                  <a:pt x="0" y="151"/>
                                  <a:pt x="29" y="104"/>
                                  <a:pt x="138" y="29"/>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75" name="Freeform 11575"/>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t="100000" r="100000"/>
                            </a:path>
                            <a:tileRect l="-100000" b="-100000"/>
                          </a:gradFill>
                          <a:ln w="12700" cap="flat">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s:wsp>
                        <wps:cNvPr id="11576" name="Freeform 11576"/>
                        <wps:cNvSpPr>
                          <a:spLocks/>
                        </wps:cNvSpPr>
                        <wps:spPr bwMode="auto">
                          <a:xfrm>
                            <a:off x="35" y="6"/>
                            <a:ext cx="1299" cy="2795"/>
                          </a:xfrm>
                          <a:custGeom>
                            <a:avLst/>
                            <a:gdLst>
                              <a:gd name="T0" fmla="*/ 2 w 657"/>
                              <a:gd name="T1" fmla="*/ 1202 h 1412"/>
                              <a:gd name="T2" fmla="*/ 335 w 657"/>
                              <a:gd name="T3" fmla="*/ 1134 h 1412"/>
                              <a:gd name="T4" fmla="*/ 344 w 657"/>
                              <a:gd name="T5" fmla="*/ 753 h 1412"/>
                              <a:gd name="T6" fmla="*/ 102 w 657"/>
                              <a:gd name="T7" fmla="*/ 376 h 1412"/>
                              <a:gd name="T8" fmla="*/ 209 w 657"/>
                              <a:gd name="T9" fmla="*/ 41 h 1412"/>
                              <a:gd name="T10" fmla="*/ 418 w 657"/>
                              <a:gd name="T11" fmla="*/ 33 h 1412"/>
                              <a:gd name="T12" fmla="*/ 596 w 657"/>
                              <a:gd name="T13" fmla="*/ 44 h 1412"/>
                              <a:gd name="T14" fmla="*/ 351 w 657"/>
                              <a:gd name="T15" fmla="*/ 374 h 1412"/>
                              <a:gd name="T16" fmla="*/ 485 w 657"/>
                              <a:gd name="T17" fmla="*/ 760 h 1412"/>
                              <a:gd name="T18" fmla="*/ 172 w 657"/>
                              <a:gd name="T19" fmla="*/ 1386 h 1412"/>
                              <a:gd name="T20" fmla="*/ 44 w 657"/>
                              <a:gd name="T21" fmla="*/ 1412 h 1412"/>
                              <a:gd name="T22" fmla="*/ 1 w 657"/>
                              <a:gd name="T23" fmla="*/ 1331 h 1412"/>
                              <a:gd name="T24" fmla="*/ 0 w 657"/>
                              <a:gd name="T25" fmla="*/ 1202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1412">
                                <a:moveTo>
                                  <a:pt x="2" y="1202"/>
                                </a:moveTo>
                                <a:cubicBezTo>
                                  <a:pt x="91" y="1240"/>
                                  <a:pt x="230" y="1227"/>
                                  <a:pt x="335" y="1134"/>
                                </a:cubicBezTo>
                                <a:cubicBezTo>
                                  <a:pt x="476" y="1010"/>
                                  <a:pt x="395" y="846"/>
                                  <a:pt x="344" y="753"/>
                                </a:cubicBezTo>
                                <a:cubicBezTo>
                                  <a:pt x="271" y="621"/>
                                  <a:pt x="129" y="529"/>
                                  <a:pt x="102" y="376"/>
                                </a:cubicBezTo>
                                <a:cubicBezTo>
                                  <a:pt x="83" y="271"/>
                                  <a:pt x="103" y="111"/>
                                  <a:pt x="209" y="41"/>
                                </a:cubicBezTo>
                                <a:cubicBezTo>
                                  <a:pt x="270" y="0"/>
                                  <a:pt x="337" y="30"/>
                                  <a:pt x="418" y="33"/>
                                </a:cubicBezTo>
                                <a:cubicBezTo>
                                  <a:pt x="557" y="37"/>
                                  <a:pt x="657" y="27"/>
                                  <a:pt x="596" y="44"/>
                                </a:cubicBezTo>
                                <a:cubicBezTo>
                                  <a:pt x="395" y="98"/>
                                  <a:pt x="329" y="270"/>
                                  <a:pt x="351" y="374"/>
                                </a:cubicBezTo>
                                <a:cubicBezTo>
                                  <a:pt x="378" y="508"/>
                                  <a:pt x="451" y="628"/>
                                  <a:pt x="485" y="760"/>
                                </a:cubicBezTo>
                                <a:cubicBezTo>
                                  <a:pt x="529" y="933"/>
                                  <a:pt x="543" y="1252"/>
                                  <a:pt x="172" y="1386"/>
                                </a:cubicBezTo>
                                <a:cubicBezTo>
                                  <a:pt x="126" y="1402"/>
                                  <a:pt x="83" y="1410"/>
                                  <a:pt x="44" y="1412"/>
                                </a:cubicBezTo>
                                <a:cubicBezTo>
                                  <a:pt x="44" y="1412"/>
                                  <a:pt x="2" y="1366"/>
                                  <a:pt x="1" y="1331"/>
                                </a:cubicBezTo>
                                <a:cubicBezTo>
                                  <a:pt x="0" y="1295"/>
                                  <a:pt x="0" y="1202"/>
                                  <a:pt x="0" y="1202"/>
                                </a:cubicBezTo>
                              </a:path>
                            </a:pathLst>
                          </a:custGeom>
                          <a:noFill/>
                          <a:ln w="12700"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77" name="Freeform 11577"/>
                        <wps:cNvSpPr>
                          <a:spLocks noEditPoints="1"/>
                        </wps:cNvSpPr>
                        <wps:spPr bwMode="auto">
                          <a:xfrm>
                            <a:off x="12" y="50"/>
                            <a:ext cx="4325" cy="2818"/>
                          </a:xfrm>
                          <a:custGeom>
                            <a:avLst/>
                            <a:gdLst>
                              <a:gd name="T0" fmla="*/ 127 w 2188"/>
                              <a:gd name="T1" fmla="*/ 0 h 1424"/>
                              <a:gd name="T2" fmla="*/ 0 w 2188"/>
                              <a:gd name="T3" fmla="*/ 127 h 1424"/>
                              <a:gd name="T4" fmla="*/ 0 w 2188"/>
                              <a:gd name="T5" fmla="*/ 1297 h 1424"/>
                              <a:gd name="T6" fmla="*/ 127 w 2188"/>
                              <a:gd name="T7" fmla="*/ 1424 h 1424"/>
                              <a:gd name="T8" fmla="*/ 2061 w 2188"/>
                              <a:gd name="T9" fmla="*/ 1424 h 1424"/>
                              <a:gd name="T10" fmla="*/ 2188 w 2188"/>
                              <a:gd name="T11" fmla="*/ 1297 h 1424"/>
                              <a:gd name="T12" fmla="*/ 2188 w 2188"/>
                              <a:gd name="T13" fmla="*/ 127 h 1424"/>
                              <a:gd name="T14" fmla="*/ 2061 w 2188"/>
                              <a:gd name="T15" fmla="*/ 0 h 1424"/>
                              <a:gd name="T16" fmla="*/ 127 w 2188"/>
                              <a:gd name="T17" fmla="*/ 0 h 1424"/>
                              <a:gd name="T18" fmla="*/ 24 w 2188"/>
                              <a:gd name="T19" fmla="*/ 1297 h 1424"/>
                              <a:gd name="T20" fmla="*/ 24 w 2188"/>
                              <a:gd name="T21" fmla="*/ 127 h 1424"/>
                              <a:gd name="T22" fmla="*/ 127 w 2188"/>
                              <a:gd name="T23" fmla="*/ 24 h 1424"/>
                              <a:gd name="T24" fmla="*/ 2061 w 2188"/>
                              <a:gd name="T25" fmla="*/ 24 h 1424"/>
                              <a:gd name="T26" fmla="*/ 2164 w 2188"/>
                              <a:gd name="T27" fmla="*/ 127 h 1424"/>
                              <a:gd name="T28" fmla="*/ 2164 w 2188"/>
                              <a:gd name="T29" fmla="*/ 1297 h 1424"/>
                              <a:gd name="T30" fmla="*/ 2061 w 2188"/>
                              <a:gd name="T31" fmla="*/ 1400 h 1424"/>
                              <a:gd name="T32" fmla="*/ 127 w 2188"/>
                              <a:gd name="T33" fmla="*/ 1400 h 1424"/>
                              <a:gd name="T34" fmla="*/ 24 w 2188"/>
                              <a:gd name="T35" fmla="*/ 1297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88" h="1424">
                                <a:moveTo>
                                  <a:pt x="127" y="0"/>
                                </a:moveTo>
                                <a:cubicBezTo>
                                  <a:pt x="57" y="0"/>
                                  <a:pt x="0" y="57"/>
                                  <a:pt x="0" y="127"/>
                                </a:cubicBezTo>
                                <a:cubicBezTo>
                                  <a:pt x="0" y="1297"/>
                                  <a:pt x="0" y="1297"/>
                                  <a:pt x="0" y="1297"/>
                                </a:cubicBezTo>
                                <a:cubicBezTo>
                                  <a:pt x="0" y="1367"/>
                                  <a:pt x="57" y="1424"/>
                                  <a:pt x="127" y="1424"/>
                                </a:cubicBezTo>
                                <a:cubicBezTo>
                                  <a:pt x="2061" y="1424"/>
                                  <a:pt x="2061" y="1424"/>
                                  <a:pt x="2061" y="1424"/>
                                </a:cubicBezTo>
                                <a:cubicBezTo>
                                  <a:pt x="2131" y="1424"/>
                                  <a:pt x="2188" y="1367"/>
                                  <a:pt x="2188" y="1297"/>
                                </a:cubicBezTo>
                                <a:cubicBezTo>
                                  <a:pt x="2188" y="127"/>
                                  <a:pt x="2188" y="127"/>
                                  <a:pt x="2188" y="127"/>
                                </a:cubicBezTo>
                                <a:cubicBezTo>
                                  <a:pt x="2188" y="57"/>
                                  <a:pt x="2131" y="0"/>
                                  <a:pt x="2061" y="0"/>
                                </a:cubicBezTo>
                                <a:lnTo>
                                  <a:pt x="127" y="0"/>
                                </a:lnTo>
                                <a:close/>
                                <a:moveTo>
                                  <a:pt x="24" y="1297"/>
                                </a:moveTo>
                                <a:cubicBezTo>
                                  <a:pt x="24" y="127"/>
                                  <a:pt x="24" y="127"/>
                                  <a:pt x="24" y="127"/>
                                </a:cubicBezTo>
                                <a:cubicBezTo>
                                  <a:pt x="24" y="70"/>
                                  <a:pt x="70" y="24"/>
                                  <a:pt x="127" y="24"/>
                                </a:cubicBezTo>
                                <a:cubicBezTo>
                                  <a:pt x="2061" y="24"/>
                                  <a:pt x="2061" y="24"/>
                                  <a:pt x="2061" y="24"/>
                                </a:cubicBezTo>
                                <a:cubicBezTo>
                                  <a:pt x="2118" y="24"/>
                                  <a:pt x="2164" y="70"/>
                                  <a:pt x="2164" y="127"/>
                                </a:cubicBezTo>
                                <a:cubicBezTo>
                                  <a:pt x="2164" y="1297"/>
                                  <a:pt x="2164" y="1297"/>
                                  <a:pt x="2164" y="1297"/>
                                </a:cubicBezTo>
                                <a:cubicBezTo>
                                  <a:pt x="2164" y="1354"/>
                                  <a:pt x="2118" y="1400"/>
                                  <a:pt x="2061" y="1400"/>
                                </a:cubicBezTo>
                                <a:cubicBezTo>
                                  <a:pt x="127" y="1400"/>
                                  <a:pt x="127" y="1400"/>
                                  <a:pt x="127" y="1400"/>
                                </a:cubicBezTo>
                                <a:cubicBezTo>
                                  <a:pt x="70" y="1400"/>
                                  <a:pt x="24" y="1354"/>
                                  <a:pt x="24" y="1297"/>
                                </a:cubicBezTo>
                                <a:close/>
                              </a:path>
                            </a:pathLst>
                          </a:custGeom>
                          <a:solidFill>
                            <a:schemeClr val="accent2">
                              <a:lumMod val="75000"/>
                            </a:schemeClr>
                          </a:solidFill>
                          <a:ln w="25400" cap="flat">
                            <a:solidFill>
                              <a:schemeClr val="accent2">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7A97E0" id="Group 4" o:spid="_x0000_s1026" alt="Inside with colorful design" style="position:absolute;margin-left:81.3pt;margin-top:111.1pt;width:418.25pt;height:322.8pt;rotation:-90;z-index:-251486208;mso-position-horizontal-relative:margin;mso-position-vertical-relative:margin;mso-width-relative:margin;mso-height-relative:margin" coordsize="434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">
                <v:rect id="AutoShape 3" o:spid="_x0000_s1027" style="position:absolute;width:434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" filled="f" stroked="f">
                  <o:lock v:ext="edit" aspectratio="t" text="t"/>
                </v:rect>
                <v:shape id="Freeform 11572" o:spid="_x0000_s1028" style="position:absolute;left:35;top:73;width:4278;height:2772;visibility:visible;mso-wrap-style:square;v-text-anchor:top" coordsize="216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" path="m2164,1285v,63,-52,115,-115,115c115,1400,115,1400,115,1400,52,1400,,1348,,1285,,115,,115,,115,,52,52,,115,,2049,,2049,,2049,v63,,115,52,115,115l2164,1285xe" fillcolor="#b0d0e2 [1300]" stroked="f">
                  <v:fill color2="#b0d0e2 [1300]" rotate="t" angle="270" colors="0 #637a86;.5 #91b0c1;1 #add2e6" focus="100%" type="gradient"/>
                  <v:path arrowok="t" o:connecttype="custom" o:connectlocs="4278,2544;4051,2772;227,2772;0,2544;0,228;227,0;4051,0;4278,228;4278,2544" o:connectangles="0,0,0,0,0,0,0,0,0"/>
                </v:shape>
                <v:shape id="Freeform 11573" o:spid="_x0000_s1029"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" path="m439,21c356,71,261,180,282,287v27,138,144,233,286,206c726,464,857,392,984,296,1101,208,1334,20,1334,20v,,478,-20,540,20c1935,80,1935,187,1935,187v,,3,-22,-94,-60c1674,60,1513,155,1369,239,1199,337,1032,434,850,509,697,571,504,627,337,600,256,586,186,551,123,500,49,439,19,385,11,288,,151,29,104,138,29e" fillcolor="#fee69b [1304]" strokecolor="white" strokeweight="1pt">
                  <v:fill color2="#fee69b [1304]" rotate="t" focusposition="1" focussize="" colors="0 #998954;.5 #dcc57b;1 #ffeb94" focus="100%" type="gradientRadial"/>
                  <v:stroke joinstyle="miter"/>
                  <v:path arrowok="t" o:connecttype="custom" o:connectlocs="868,42;557,568;1123,976;1945,586;2637,40;3704,79;3825,370;3639,251;2706,473;1680,1007;666,1188;243,990;22,570;273,57" o:connectangles="0,0,0,0,0,0,0,0,0,0,0,0,0,0"/>
                </v:shape>
                <v:shape id="Freeform 11574" o:spid="_x0000_s1030" style="position:absolute;left:488;top:34;width:3831;height:1241;visibility:visible;mso-wrap-style:square;v-text-anchor:top" coordsize="193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" path="m439,21c356,71,261,180,282,287v27,138,144,233,286,206c726,464,857,392,984,296,1101,208,1334,20,1334,20v,,478,-20,540,20c1935,80,1935,187,1935,187v,,3,-22,-94,-60c1674,60,1513,155,1369,239,1199,337,1032,434,850,509,697,571,504,627,337,600,256,586,186,551,123,500,49,439,19,385,11,288,,151,29,104,138,29e" filled="f" strokecolor="white" strokeweight="1pt">
                  <v:stroke joinstyle="miter"/>
                  <v:path arrowok="t" o:connecttype="custom" o:connectlocs="868,42;557,568;1123,976;1945,586;2637,40;3704,79;3825,370;3639,251;2706,473;1680,1007;666,1188;243,990;22,570;273,57" o:connectangles="0,0,0,0,0,0,0,0,0,0,0,0,0,0"/>
                </v:shape>
                <v:shape id="Freeform 11575" o:spid="_x0000_s1031"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color="#7b881d [2405]" strokecolor="white" strokeweight="1pt">
                  <v:fill color2="#7b881d [2405]" rotate="t" focusposition=",1" focussize="" colors="0 #4a5207;.5 #6d7910;1 #839115" focus="100%" type="gradientRadial"/>
                  <v:stroke joinstyle="miter"/>
                  <v:path arrowok="t" o:connecttype="custom" o:connectlocs="4,2379;662,2245;680,1491;202,744;413,81;826,65;1178,87;694,740;959,1504;340,2744;87,2795;2,2635;0,2379" o:connectangles="0,0,0,0,0,0,0,0,0,0,0,0,0"/>
                </v:shape>
                <v:shape id="Freeform 11576" o:spid="_x0000_s1032" style="position:absolute;left:35;top:6;width:1299;height:2795;visibility:visible;mso-wrap-style:square;v-text-anchor:top" coordsize="65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" path="m2,1202v89,38,228,25,333,-68c476,1010,395,846,344,753,271,621,129,529,102,376,83,271,103,111,209,41,270,,337,30,418,33v139,4,239,-6,178,11c395,98,329,270,351,374v27,134,100,254,134,386c529,933,543,1252,172,1386v-46,16,-89,24,-128,26c44,1412,2,1366,1,1331,,1295,,1202,,1202e" filled="f" strokecolor="white" strokeweight="1pt">
                  <v:stroke joinstyle="miter"/>
                  <v:path arrowok="t" o:connecttype="custom" o:connectlocs="4,2379;662,2245;680,1491;202,744;413,81;826,65;1178,87;694,740;959,1504;340,2744;87,2795;2,2635;0,2379" o:connectangles="0,0,0,0,0,0,0,0,0,0,0,0,0"/>
                </v:shape>
                <v:shape id="Freeform 11577" o:spid="_x0000_s1033" style="position:absolute;left:12;top:50;width:4325;height:2818;visibility:visible;mso-wrap-style:square;v-text-anchor:top" coordsize="21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" path="m127,c57,,,57,,127,,1297,,1297,,1297v,70,57,127,127,127c2061,1424,2061,1424,2061,1424v70,,127,-57,127,-127c2188,127,2188,127,2188,127,2188,57,2131,,2061,l127,xm24,1297c24,127,24,127,24,127,24,70,70,24,127,24v1934,,1934,,1934,c2118,24,2164,70,2164,127v,1170,,1170,,1170c2164,1354,2118,1400,2061,1400v-1934,,-1934,,-1934,c70,1400,24,1354,24,1297xe" fillcolor="#7b881d [2405]" strokecolor="#d3e070 [1941]" strokeweight="2pt">
                  <v:stroke joinstyle="miter"/>
                  <v:path arrowok="t" o:connecttype="custom" o:connectlocs="251,0;0,251;0,2567;251,2818;4074,2818;4325,2567;4325,251;4074,0;251,0;47,2567;47,251;251,47;4074,47;4278,251;4278,2567;4074,2771;251,2771;47,2567" o:connectangles="0,0,0,0,0,0,0,0,0,0,0,0,0,0,0,0,0,0"/>
                  <o:lock v:ext="edit" verticies="t"/>
                </v:shape>
                <w10:wrap anchorx="margin" anchory="margin"/>
                <w10:anchorlock/>
              </v:group>
            </w:pict>
          </mc:Fallback>
        </mc:AlternateContent>
      </w:r>
      <w:r>
        <w:rPr>
          <w:noProof/>
          <w:lang w:eastAsia="en-US" w:bidi="he-IL"/>
        </w:rPr>
        <mc:AlternateContent>
          <mc:Choice Requires="wps">
            <w:drawing>
              <wp:anchor distT="0" distB="0" distL="114300" distR="114300" simplePos="0" relativeHeight="251831296" behindDoc="0" locked="1" layoutInCell="1" allowOverlap="1" wp14:anchorId="05084FEF" wp14:editId="2AEF4949">
                <wp:simplePos x="0" y="0"/>
                <wp:positionH relativeFrom="page">
                  <wp:posOffset>3714750</wp:posOffset>
                </wp:positionH>
                <wp:positionV relativeFrom="page">
                  <wp:posOffset>1521460</wp:posOffset>
                </wp:positionV>
                <wp:extent cx="1534160" cy="425450"/>
                <wp:effectExtent l="0" t="0" r="0" b="0"/>
                <wp:wrapThrough wrapText="bothSides">
                  <wp:wrapPolygon edited="0">
                    <wp:start x="1073" y="967"/>
                    <wp:lineTo x="1073" y="19343"/>
                    <wp:lineTo x="20384" y="19343"/>
                    <wp:lineTo x="20384" y="967"/>
                    <wp:lineTo x="1073" y="967"/>
                  </wp:wrapPolygon>
                </wp:wrapThrough>
                <wp:docPr id="11578" name="Text Box 11578" descr="Cover text"/>
                <wp:cNvGraphicFramePr/>
                <a:graphic xmlns:a="http://schemas.openxmlformats.org/drawingml/2006/main">
                  <a:graphicData uri="http://schemas.microsoft.com/office/word/2010/wordprocessingShape">
                    <wps:wsp>
                      <wps:cNvSpPr txBox="1"/>
                      <wps:spPr>
                        <a:xfrm>
                          <a:off x="0" y="0"/>
                          <a:ext cx="1534160" cy="42545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758D" w:rsidRDefault="001A758D" w:rsidP="008C0A52">
                            <w:pPr>
                              <w:pStyle w:val="Heading1"/>
                              <w:bidi/>
                              <w:jc w:val="left"/>
                              <w:rPr>
                                <w:rFonts w:hint="cs"/>
                                <w:rtl/>
                                <w:lang w:bidi="he-IL"/>
                              </w:rPr>
                            </w:pPr>
                            <w:r>
                              <w:rPr>
                                <w:rFonts w:hint="cs"/>
                                <w:rtl/>
                                <w:lang w:bidi="he-IL"/>
                              </w:rPr>
                              <w:t xml:space="preserve">שאלה מספר </w:t>
                            </w:r>
                            <w:r w:rsidR="008C0A52">
                              <w:rPr>
                                <w:rFonts w:hint="cs"/>
                                <w:rtl/>
                                <w:lang w:bidi="he-IL"/>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EF" id="Text Box 11578" o:spid="_x0000_s1100" type="#_x0000_t176" alt="Cover text" style="position:absolute;margin-left:292.5pt;margin-top:119.8pt;width:120.8pt;height:33.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" filled="f" stroked="f" strokeweight=".5pt">
                <v:textbox>
                  <w:txbxContent>
                    <w:p w:rsidR="001A758D" w:rsidRDefault="001A758D" w:rsidP="008C0A52">
                      <w:pPr>
                        <w:pStyle w:val="Heading1"/>
                        <w:bidi/>
                        <w:jc w:val="left"/>
                        <w:rPr>
                          <w:rFonts w:hint="cs"/>
                          <w:rtl/>
                          <w:lang w:bidi="he-IL"/>
                        </w:rPr>
                      </w:pPr>
                      <w:r>
                        <w:rPr>
                          <w:rFonts w:hint="cs"/>
                          <w:rtl/>
                          <w:lang w:bidi="he-IL"/>
                        </w:rPr>
                        <w:t xml:space="preserve">שאלה מספר </w:t>
                      </w:r>
                      <w:r w:rsidR="008C0A52">
                        <w:rPr>
                          <w:rFonts w:hint="cs"/>
                          <w:rtl/>
                          <w:lang w:bidi="he-IL"/>
                        </w:rPr>
                        <w:t>21</w:t>
                      </w:r>
                    </w:p>
                  </w:txbxContent>
                </v:textbox>
                <w10:wrap type="through" anchorx="page" anchory="page"/>
                <w10:anchorlock/>
              </v:shape>
            </w:pict>
          </mc:Fallback>
        </mc:AlternateContent>
      </w:r>
    </w:p>
    <w:p w:rsidR="0065691E" w:rsidRDefault="0065691E">
      <w:pPr>
        <w:spacing w:after="200" w:line="276" w:lineRule="auto"/>
      </w:pPr>
      <w:r>
        <w:br w:type="page"/>
      </w:r>
    </w:p>
    <w:p w:rsidR="0065691E" w:rsidRPr="0065691E" w:rsidRDefault="0065691E" w:rsidP="0065691E">
      <w:pPr>
        <w:bidi/>
        <w:rPr>
          <w:rFonts w:ascii="Arial" w:hAnsi="Arial" w:cs="Arial" w:hint="cs"/>
          <w:color w:val="252525"/>
          <w:sz w:val="28"/>
          <w:szCs w:val="28"/>
          <w:shd w:val="clear" w:color="auto" w:fill="FFFFFF"/>
          <w:rtl/>
          <w:lang w:bidi="he-IL"/>
        </w:rPr>
      </w:pPr>
      <w:r w:rsidRPr="0065691E">
        <w:rPr>
          <w:rFonts w:ascii="Arial" w:hAnsi="Arial" w:cs="Arial" w:hint="cs"/>
          <w:color w:val="252525"/>
          <w:sz w:val="28"/>
          <w:szCs w:val="28"/>
          <w:shd w:val="clear" w:color="auto" w:fill="FFFFFF"/>
          <w:rtl/>
          <w:lang w:bidi="he-IL"/>
        </w:rPr>
        <w:lastRenderedPageBreak/>
        <w:t>הרחבה ל-שאלה 16 על "בתי ורשה" מתוך אתר ויקיפדיה:</w:t>
      </w:r>
    </w:p>
    <w:p w:rsidR="0065691E" w:rsidRPr="0065691E" w:rsidRDefault="0065691E" w:rsidP="0065691E">
      <w:pPr>
        <w:bidi/>
        <w:rPr>
          <w:rFonts w:ascii="Arial" w:hAnsi="Arial" w:cs="Arial"/>
          <w:color w:val="252525"/>
          <w:sz w:val="28"/>
          <w:szCs w:val="28"/>
          <w:shd w:val="clear" w:color="auto" w:fill="FFFFFF"/>
        </w:rPr>
      </w:pPr>
      <w:r w:rsidRPr="0065691E">
        <w:rPr>
          <w:rFonts w:ascii="Arial" w:hAnsi="Arial" w:cs="Arial"/>
          <w:color w:val="252525"/>
          <w:sz w:val="28"/>
          <w:szCs w:val="28"/>
          <w:shd w:val="clear" w:color="auto" w:fill="FFFFFF"/>
          <w:rtl/>
        </w:rPr>
        <w:t>השכונה הוקמה ביוזמת</w:t>
      </w:r>
      <w:r w:rsidRPr="0065691E">
        <w:rPr>
          <w:rStyle w:val="apple-converted-space"/>
          <w:rFonts w:ascii="Arial" w:hAnsi="Arial" w:cs="Arial"/>
          <w:color w:val="252525"/>
          <w:sz w:val="28"/>
          <w:szCs w:val="28"/>
          <w:shd w:val="clear" w:color="auto" w:fill="FFFFFF"/>
          <w:rtl/>
        </w:rPr>
        <w:t> </w:t>
      </w:r>
      <w:hyperlink r:id="rId38" w:tooltip="כולל ורשה" w:history="1">
        <w:r w:rsidRPr="0065691E">
          <w:rPr>
            <w:rStyle w:val="Hyperlink"/>
            <w:rFonts w:ascii="Arial" w:hAnsi="Arial" w:cs="Arial"/>
            <w:color w:val="5A3696"/>
            <w:sz w:val="28"/>
            <w:szCs w:val="28"/>
            <w:shd w:val="clear" w:color="auto" w:fill="FFFFFF"/>
            <w:rtl/>
          </w:rPr>
          <w:t>כולל ורשה</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בהנהגת האדמו"ר מלעלוב רבי דוד בידרמן עבור</w:t>
      </w:r>
      <w:r w:rsidRPr="0065691E">
        <w:rPr>
          <w:rStyle w:val="apple-converted-space"/>
          <w:rFonts w:ascii="Arial" w:hAnsi="Arial" w:cs="Arial"/>
          <w:color w:val="252525"/>
          <w:sz w:val="28"/>
          <w:szCs w:val="28"/>
          <w:shd w:val="clear" w:color="auto" w:fill="FFFFFF"/>
          <w:rtl/>
        </w:rPr>
        <w:t> </w:t>
      </w:r>
      <w:hyperlink r:id="rId39" w:tooltip="תלמיד חכם" w:history="1">
        <w:r w:rsidRPr="0065691E">
          <w:rPr>
            <w:rStyle w:val="Hyperlink"/>
            <w:rFonts w:ascii="Arial" w:hAnsi="Arial" w:cs="Arial"/>
            <w:color w:val="5A3696"/>
            <w:sz w:val="28"/>
            <w:szCs w:val="28"/>
            <w:shd w:val="clear" w:color="auto" w:fill="FFFFFF"/>
            <w:rtl/>
          </w:rPr>
          <w:t>תלמידי חכמים</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עניים ובכך הפכה לשכונת "כולל" ראשונה</w:t>
      </w:r>
      <w:r w:rsidRPr="0065691E">
        <w:rPr>
          <w:rStyle w:val="apple-converted-space"/>
          <w:rFonts w:ascii="Arial" w:hAnsi="Arial" w:cs="Arial"/>
          <w:color w:val="252525"/>
          <w:sz w:val="28"/>
          <w:szCs w:val="28"/>
          <w:shd w:val="clear" w:color="auto" w:fill="FFFFFF"/>
          <w:rtl/>
        </w:rPr>
        <w:t> </w:t>
      </w:r>
      <w:hyperlink r:id="rId40" w:tooltip="היציאה מהחומות" w:history="1">
        <w:r w:rsidRPr="0065691E">
          <w:rPr>
            <w:rStyle w:val="Hyperlink"/>
            <w:rFonts w:ascii="Arial" w:hAnsi="Arial" w:cs="Arial"/>
            <w:color w:val="5A3696"/>
            <w:sz w:val="28"/>
            <w:szCs w:val="28"/>
            <w:shd w:val="clear" w:color="auto" w:fill="FFFFFF"/>
            <w:rtl/>
          </w:rPr>
          <w:t>מחוץ לחומות</w:t>
        </w:r>
      </w:hyperlink>
      <w:r w:rsidRPr="0065691E">
        <w:rPr>
          <w:rFonts w:ascii="Arial" w:hAnsi="Arial" w:cs="Arial"/>
          <w:color w:val="252525"/>
          <w:sz w:val="28"/>
          <w:szCs w:val="28"/>
          <w:shd w:val="clear" w:color="auto" w:fill="FFFFFF"/>
        </w:rPr>
        <w:t xml:space="preserve">. </w:t>
      </w:r>
      <w:r w:rsidRPr="0065691E">
        <w:rPr>
          <w:rFonts w:ascii="Arial" w:hAnsi="Arial" w:cs="Arial"/>
          <w:color w:val="252525"/>
          <w:sz w:val="28"/>
          <w:szCs w:val="28"/>
          <w:shd w:val="clear" w:color="auto" w:fill="FFFFFF"/>
          <w:rtl/>
        </w:rPr>
        <w:t>למרות שהמגרש אותר כבר בשנת</w:t>
      </w:r>
      <w:r w:rsidRPr="0065691E">
        <w:rPr>
          <w:rStyle w:val="apple-converted-space"/>
          <w:rFonts w:ascii="Arial" w:hAnsi="Arial" w:cs="Arial"/>
          <w:color w:val="252525"/>
          <w:sz w:val="28"/>
          <w:szCs w:val="28"/>
          <w:shd w:val="clear" w:color="auto" w:fill="FFFFFF"/>
          <w:rtl/>
        </w:rPr>
        <w:t> </w:t>
      </w:r>
      <w:hyperlink r:id="rId41" w:tooltip="1884" w:history="1">
        <w:r w:rsidRPr="0065691E">
          <w:rPr>
            <w:rStyle w:val="Hyperlink"/>
            <w:rFonts w:ascii="Arial" w:hAnsi="Arial" w:cs="Arial"/>
            <w:color w:val="5A3696"/>
            <w:sz w:val="28"/>
            <w:szCs w:val="28"/>
            <w:shd w:val="clear" w:color="auto" w:fill="FFFFFF"/>
          </w:rPr>
          <w:t>1884</w:t>
        </w:r>
      </w:hyperlink>
      <w:r w:rsidRPr="0065691E">
        <w:rPr>
          <w:rFonts w:ascii="Arial" w:hAnsi="Arial" w:cs="Arial"/>
          <w:color w:val="252525"/>
          <w:sz w:val="28"/>
          <w:szCs w:val="28"/>
          <w:shd w:val="clear" w:color="auto" w:fill="FFFFFF"/>
        </w:rPr>
        <w:t xml:space="preserve">, </w:t>
      </w:r>
      <w:r w:rsidRPr="0065691E">
        <w:rPr>
          <w:rFonts w:ascii="Arial" w:hAnsi="Arial" w:cs="Arial"/>
          <w:color w:val="252525"/>
          <w:sz w:val="28"/>
          <w:szCs w:val="28"/>
          <w:shd w:val="clear" w:color="auto" w:fill="FFFFFF"/>
          <w:rtl/>
        </w:rPr>
        <w:t>קשיים בגיוס כספים עיכבו את הקמת השכונה. גיוס הכסף לבניית השכונה החל ב</w:t>
      </w:r>
      <w:r w:rsidRPr="0065691E">
        <w:rPr>
          <w:rFonts w:ascii="Arial" w:hAnsi="Arial" w:cs="Arial"/>
          <w:color w:val="252525"/>
          <w:sz w:val="28"/>
          <w:szCs w:val="28"/>
          <w:shd w:val="clear" w:color="auto" w:fill="FFFFFF"/>
        </w:rPr>
        <w:t>-</w:t>
      </w:r>
      <w:hyperlink r:id="rId42" w:tooltip="1885" w:history="1">
        <w:r w:rsidRPr="0065691E">
          <w:rPr>
            <w:rStyle w:val="Hyperlink"/>
            <w:rFonts w:ascii="Arial" w:hAnsi="Arial" w:cs="Arial"/>
            <w:color w:val="5A3696"/>
            <w:sz w:val="28"/>
            <w:szCs w:val="28"/>
            <w:shd w:val="clear" w:color="auto" w:fill="FFFFFF"/>
          </w:rPr>
          <w:t>1885</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והקרקע נרכשה בשנת</w:t>
      </w:r>
      <w:r w:rsidRPr="0065691E">
        <w:rPr>
          <w:rStyle w:val="apple-converted-space"/>
          <w:rFonts w:ascii="Arial" w:hAnsi="Arial" w:cs="Arial"/>
          <w:color w:val="252525"/>
          <w:sz w:val="28"/>
          <w:szCs w:val="28"/>
          <w:shd w:val="clear" w:color="auto" w:fill="FFFFFF"/>
          <w:rtl/>
        </w:rPr>
        <w:t> </w:t>
      </w:r>
      <w:hyperlink r:id="rId43" w:tooltip="1891" w:history="1">
        <w:r w:rsidRPr="0065691E">
          <w:rPr>
            <w:rStyle w:val="Hyperlink"/>
            <w:rFonts w:ascii="Arial" w:hAnsi="Arial" w:cs="Arial"/>
            <w:color w:val="5A3696"/>
            <w:sz w:val="28"/>
            <w:szCs w:val="28"/>
            <w:shd w:val="clear" w:color="auto" w:fill="FFFFFF"/>
          </w:rPr>
          <w:t>1891</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על ידי יהושע הלפמן. אולם אז אזל הכסף ולא נותר ממון להקמת הבתים. בשנת</w:t>
      </w:r>
      <w:r w:rsidRPr="0065691E">
        <w:rPr>
          <w:rStyle w:val="apple-converted-space"/>
          <w:rFonts w:ascii="Arial" w:hAnsi="Arial" w:cs="Arial"/>
          <w:color w:val="252525"/>
          <w:sz w:val="28"/>
          <w:szCs w:val="28"/>
          <w:shd w:val="clear" w:color="auto" w:fill="FFFFFF"/>
          <w:rtl/>
        </w:rPr>
        <w:t> </w:t>
      </w:r>
      <w:hyperlink r:id="rId44" w:tooltip="1894" w:history="1">
        <w:r w:rsidRPr="0065691E">
          <w:rPr>
            <w:rStyle w:val="Hyperlink"/>
            <w:rFonts w:ascii="Arial" w:hAnsi="Arial" w:cs="Arial"/>
            <w:color w:val="5A3696"/>
            <w:sz w:val="28"/>
            <w:szCs w:val="28"/>
            <w:shd w:val="clear" w:color="auto" w:fill="FFFFFF"/>
          </w:rPr>
          <w:t>1894</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תרם הנדבן</w:t>
      </w:r>
      <w:r w:rsidRPr="0065691E">
        <w:rPr>
          <w:rStyle w:val="apple-converted-space"/>
          <w:rFonts w:ascii="Arial" w:hAnsi="Arial" w:cs="Arial"/>
          <w:color w:val="252525"/>
          <w:sz w:val="28"/>
          <w:szCs w:val="28"/>
          <w:shd w:val="clear" w:color="auto" w:fill="FFFFFF"/>
          <w:rtl/>
        </w:rPr>
        <w:t> </w:t>
      </w:r>
      <w:hyperlink r:id="rId45" w:tooltip="יעקב טננוורצל" w:history="1">
        <w:r w:rsidRPr="0065691E">
          <w:rPr>
            <w:rStyle w:val="Hyperlink"/>
            <w:rFonts w:ascii="Arial" w:hAnsi="Arial" w:cs="Arial"/>
            <w:color w:val="5A3696"/>
            <w:sz w:val="28"/>
            <w:szCs w:val="28"/>
            <w:shd w:val="clear" w:color="auto" w:fill="FFFFFF"/>
            <w:rtl/>
          </w:rPr>
          <w:t>יעקב טננוורצל</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מ</w:t>
      </w:r>
      <w:hyperlink r:id="rId46" w:tooltip="לובלין" w:history="1">
        <w:r w:rsidRPr="0065691E">
          <w:rPr>
            <w:rStyle w:val="Hyperlink"/>
            <w:rFonts w:ascii="Arial" w:hAnsi="Arial" w:cs="Arial"/>
            <w:color w:val="5A3696"/>
            <w:sz w:val="28"/>
            <w:szCs w:val="28"/>
            <w:shd w:val="clear" w:color="auto" w:fill="FFFFFF"/>
            <w:rtl/>
          </w:rPr>
          <w:t>לובלין</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את הכסף הדרוש והבתים נקראו על שמו "נחלת יעקב". בידיעה בעיתון ה</w:t>
      </w:r>
      <w:hyperlink r:id="rId47" w:tooltip="חבצלת (כתב עת)" w:history="1">
        <w:r w:rsidRPr="0065691E">
          <w:rPr>
            <w:rStyle w:val="Hyperlink"/>
            <w:rFonts w:ascii="Arial" w:hAnsi="Arial" w:cs="Arial"/>
            <w:color w:val="5A3696"/>
            <w:sz w:val="28"/>
            <w:szCs w:val="28"/>
            <w:shd w:val="clear" w:color="auto" w:fill="FFFFFF"/>
            <w:rtl/>
          </w:rPr>
          <w:t>חבצלת</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מיום</w:t>
      </w:r>
      <w:r w:rsidRPr="0065691E">
        <w:rPr>
          <w:rStyle w:val="apple-converted-space"/>
          <w:rFonts w:ascii="Arial" w:hAnsi="Arial" w:cs="Arial"/>
          <w:color w:val="252525"/>
          <w:sz w:val="28"/>
          <w:szCs w:val="28"/>
          <w:shd w:val="clear" w:color="auto" w:fill="FFFFFF"/>
          <w:rtl/>
        </w:rPr>
        <w:t> </w:t>
      </w:r>
      <w:hyperlink r:id="rId48" w:tooltip="13 במאי" w:history="1">
        <w:r w:rsidRPr="0065691E">
          <w:rPr>
            <w:rStyle w:val="Hyperlink"/>
            <w:rFonts w:ascii="Arial" w:hAnsi="Arial" w:cs="Arial"/>
            <w:color w:val="5A3696"/>
            <w:sz w:val="28"/>
            <w:szCs w:val="28"/>
            <w:shd w:val="clear" w:color="auto" w:fill="FFFFFF"/>
          </w:rPr>
          <w:t xml:space="preserve">13 </w:t>
        </w:r>
        <w:r w:rsidRPr="0065691E">
          <w:rPr>
            <w:rStyle w:val="Hyperlink"/>
            <w:rFonts w:ascii="Arial" w:hAnsi="Arial" w:cs="Arial"/>
            <w:color w:val="5A3696"/>
            <w:sz w:val="28"/>
            <w:szCs w:val="28"/>
            <w:shd w:val="clear" w:color="auto" w:fill="FFFFFF"/>
            <w:rtl/>
          </w:rPr>
          <w:t>במאי</w:t>
        </w:r>
      </w:hyperlink>
      <w:hyperlink r:id="rId49" w:tooltip="1898" w:history="1">
        <w:r w:rsidRPr="0065691E">
          <w:rPr>
            <w:rStyle w:val="Hyperlink"/>
            <w:rFonts w:ascii="Arial" w:hAnsi="Arial" w:cs="Arial"/>
            <w:color w:val="5A3696"/>
            <w:sz w:val="28"/>
            <w:szCs w:val="28"/>
            <w:shd w:val="clear" w:color="auto" w:fill="FFFFFF"/>
          </w:rPr>
          <w:t>1898</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נאמר שבשכונה 65 בתים המושכרים לכל משפחה לחמש שנים, שלאחריהן עליה לפנות את הדירה לאחרת ו"הבתים טובים ונהדרים, גדולים ורחבי ידיים ונחמדים למראה פנימה והחוצה ומשמחים לב כל איש"‏</w:t>
      </w:r>
      <w:hyperlink r:id="rId50" w:anchor="cite_note-1" w:history="1">
        <w:r w:rsidRPr="0065691E">
          <w:rPr>
            <w:rStyle w:val="Hyperlink"/>
            <w:rFonts w:ascii="Arial" w:hAnsi="Arial" w:cs="Arial"/>
            <w:color w:val="5A3696"/>
            <w:sz w:val="28"/>
            <w:szCs w:val="28"/>
            <w:shd w:val="clear" w:color="auto" w:fill="FFFFFF"/>
            <w:vertAlign w:val="superscript"/>
          </w:rPr>
          <w:t>[1]</w:t>
        </w:r>
      </w:hyperlink>
      <w:r w:rsidRPr="0065691E">
        <w:rPr>
          <w:rFonts w:ascii="Arial" w:hAnsi="Arial" w:cs="Arial"/>
          <w:color w:val="252525"/>
          <w:sz w:val="28"/>
          <w:szCs w:val="28"/>
          <w:shd w:val="clear" w:color="auto" w:fill="FFFFFF"/>
        </w:rPr>
        <w:t xml:space="preserve">. </w:t>
      </w:r>
      <w:r w:rsidRPr="0065691E">
        <w:rPr>
          <w:rFonts w:ascii="Arial" w:hAnsi="Arial" w:cs="Arial"/>
          <w:color w:val="252525"/>
          <w:sz w:val="28"/>
          <w:szCs w:val="28"/>
          <w:shd w:val="clear" w:color="auto" w:fill="FFFFFF"/>
          <w:rtl/>
        </w:rPr>
        <w:t>ב</w:t>
      </w:r>
      <w:r w:rsidRPr="0065691E">
        <w:rPr>
          <w:rFonts w:ascii="Arial" w:hAnsi="Arial" w:cs="Arial"/>
          <w:color w:val="252525"/>
          <w:sz w:val="28"/>
          <w:szCs w:val="28"/>
          <w:shd w:val="clear" w:color="auto" w:fill="FFFFFF"/>
        </w:rPr>
        <w:t>-</w:t>
      </w:r>
      <w:hyperlink r:id="rId51" w:tooltip="1924" w:history="1">
        <w:r w:rsidRPr="0065691E">
          <w:rPr>
            <w:rStyle w:val="Hyperlink"/>
            <w:rFonts w:ascii="Arial" w:hAnsi="Arial" w:cs="Arial"/>
            <w:color w:val="5A3696"/>
            <w:sz w:val="28"/>
            <w:szCs w:val="28"/>
            <w:shd w:val="clear" w:color="auto" w:fill="FFFFFF"/>
          </w:rPr>
          <w:t>1924</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תרם הנדבן</w:t>
      </w:r>
      <w:r w:rsidRPr="0065691E">
        <w:rPr>
          <w:rStyle w:val="apple-converted-space"/>
          <w:rFonts w:ascii="Arial" w:hAnsi="Arial" w:cs="Arial"/>
          <w:color w:val="252525"/>
          <w:sz w:val="28"/>
          <w:szCs w:val="28"/>
          <w:shd w:val="clear" w:color="auto" w:fill="FFFFFF"/>
          <w:rtl/>
        </w:rPr>
        <w:t> </w:t>
      </w:r>
      <w:hyperlink r:id="rId52" w:tooltip="דוד וינגרטן (הדף אינו קיים)" w:history="1">
        <w:r w:rsidRPr="0065691E">
          <w:rPr>
            <w:rStyle w:val="Hyperlink"/>
            <w:rFonts w:ascii="Arial" w:hAnsi="Arial" w:cs="Arial"/>
            <w:color w:val="A55858"/>
            <w:sz w:val="28"/>
            <w:szCs w:val="28"/>
            <w:shd w:val="clear" w:color="auto" w:fill="FFFFFF"/>
            <w:rtl/>
          </w:rPr>
          <w:t>דוד וינגרטן</w:t>
        </w:r>
      </w:hyperlink>
      <w:r w:rsidRPr="0065691E">
        <w:rPr>
          <w:rStyle w:val="apple-converted-space"/>
          <w:rFonts w:ascii="Arial" w:hAnsi="Arial" w:cs="Arial"/>
          <w:color w:val="252525"/>
          <w:sz w:val="28"/>
          <w:szCs w:val="28"/>
          <w:shd w:val="clear" w:color="auto" w:fill="FFFFFF"/>
        </w:rPr>
        <w:t> </w:t>
      </w:r>
      <w:r w:rsidRPr="0065691E">
        <w:rPr>
          <w:rFonts w:ascii="Arial" w:hAnsi="Arial" w:cs="Arial"/>
          <w:color w:val="252525"/>
          <w:sz w:val="28"/>
          <w:szCs w:val="28"/>
          <w:shd w:val="clear" w:color="auto" w:fill="FFFFFF"/>
          <w:rtl/>
        </w:rPr>
        <w:t>להרחבת השכונה ולהוספת קומה שנייה. ברשומות הטאבו מופיע הנכס כ"הקדש בידרמן</w:t>
      </w:r>
      <w:r w:rsidRPr="0065691E">
        <w:rPr>
          <w:rFonts w:ascii="Arial" w:hAnsi="Arial" w:cs="Arial"/>
          <w:color w:val="252525"/>
          <w:sz w:val="28"/>
          <w:szCs w:val="28"/>
          <w:shd w:val="clear" w:color="auto" w:fill="FFFFFF"/>
        </w:rPr>
        <w:t>".</w:t>
      </w:r>
      <w:bookmarkStart w:id="0" w:name="_GoBack"/>
      <w:bookmarkEnd w:id="0"/>
    </w:p>
    <w:p w:rsidR="001A758D" w:rsidRPr="0065691E" w:rsidRDefault="001A758D" w:rsidP="00D6055B">
      <w:pPr>
        <w:spacing w:after="200" w:line="276" w:lineRule="auto"/>
        <w:rPr>
          <w:sz w:val="28"/>
          <w:szCs w:val="28"/>
        </w:rPr>
      </w:pPr>
    </w:p>
    <w:sectPr w:rsidR="001A758D" w:rsidRPr="0065691E">
      <w:footerReference w:type="default" r:id="rId53"/>
      <w:pgSz w:w="12240" w:h="15840"/>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EFE" w:rsidRDefault="000F3EFE">
      <w:r>
        <w:separator/>
      </w:r>
    </w:p>
  </w:endnote>
  <w:endnote w:type="continuationSeparator" w:id="0">
    <w:p w:rsidR="000F3EFE" w:rsidRDefault="000F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624960"/>
      <w:docPartObj>
        <w:docPartGallery w:val="Page Numbers (Bottom of Page)"/>
        <w:docPartUnique/>
      </w:docPartObj>
    </w:sdtPr>
    <w:sdtEndPr>
      <w:rPr>
        <w:noProof/>
      </w:rPr>
    </w:sdtEndPr>
    <w:sdtContent>
      <w:p w:rsidR="0078385B" w:rsidRDefault="0078385B">
        <w:pPr>
          <w:pStyle w:val="Footer"/>
        </w:pPr>
        <w:r>
          <w:fldChar w:fldCharType="begin"/>
        </w:r>
        <w:r>
          <w:instrText xml:space="preserve"> PAGE   \* MERGEFORMAT </w:instrText>
        </w:r>
        <w:r>
          <w:fldChar w:fldCharType="separate"/>
        </w:r>
        <w:r w:rsidR="00C75312">
          <w:rPr>
            <w:noProof/>
          </w:rPr>
          <w:t>34</w:t>
        </w:r>
        <w:r>
          <w:rPr>
            <w:noProof/>
          </w:rPr>
          <w:fldChar w:fldCharType="end"/>
        </w:r>
      </w:p>
    </w:sdtContent>
  </w:sdt>
  <w:p w:rsidR="0078385B" w:rsidRDefault="00783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EFE" w:rsidRDefault="000F3EFE">
      <w:r>
        <w:separator/>
      </w:r>
    </w:p>
  </w:footnote>
  <w:footnote w:type="continuationSeparator" w:id="0">
    <w:p w:rsidR="000F3EFE" w:rsidRDefault="000F3E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AF0221"/>
    <w:multiLevelType w:val="hybridMultilevel"/>
    <w:tmpl w:val="E6A27188"/>
    <w:lvl w:ilvl="0" w:tplc="73282A68">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58D"/>
    <w:rsid w:val="000B3019"/>
    <w:rsid w:val="000C5DD6"/>
    <w:rsid w:val="000F3EFE"/>
    <w:rsid w:val="0015579A"/>
    <w:rsid w:val="001A758D"/>
    <w:rsid w:val="001D4F74"/>
    <w:rsid w:val="00201B89"/>
    <w:rsid w:val="0025509B"/>
    <w:rsid w:val="002B6B3B"/>
    <w:rsid w:val="002C5587"/>
    <w:rsid w:val="00304652"/>
    <w:rsid w:val="00326A7F"/>
    <w:rsid w:val="003357FE"/>
    <w:rsid w:val="003E0695"/>
    <w:rsid w:val="00527875"/>
    <w:rsid w:val="00543F18"/>
    <w:rsid w:val="005722AE"/>
    <w:rsid w:val="00582D2A"/>
    <w:rsid w:val="005E4E38"/>
    <w:rsid w:val="0065691E"/>
    <w:rsid w:val="006D1D7B"/>
    <w:rsid w:val="006F0054"/>
    <w:rsid w:val="006F2A90"/>
    <w:rsid w:val="0078385B"/>
    <w:rsid w:val="007D5C93"/>
    <w:rsid w:val="007F23D3"/>
    <w:rsid w:val="008105B2"/>
    <w:rsid w:val="0088742F"/>
    <w:rsid w:val="008A5157"/>
    <w:rsid w:val="008C0A52"/>
    <w:rsid w:val="009172CC"/>
    <w:rsid w:val="009830BB"/>
    <w:rsid w:val="00A45402"/>
    <w:rsid w:val="00AC71F9"/>
    <w:rsid w:val="00B735FF"/>
    <w:rsid w:val="00BA4980"/>
    <w:rsid w:val="00BF1F6D"/>
    <w:rsid w:val="00C00C21"/>
    <w:rsid w:val="00C75312"/>
    <w:rsid w:val="00CD3D89"/>
    <w:rsid w:val="00D6055B"/>
    <w:rsid w:val="00D76DB8"/>
    <w:rsid w:val="00DC56CE"/>
    <w:rsid w:val="00E547FD"/>
    <w:rsid w:val="00E60E2F"/>
    <w:rsid w:val="00EC23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DC0B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uto"/>
    </w:pPr>
    <w:rPr>
      <w:b/>
      <w:bCs/>
      <w:i/>
      <w:iCs/>
      <w:color w:val="FFFFFF" w:themeColor="background1"/>
      <w:sz w:val="24"/>
      <w:szCs w:val="24"/>
    </w:rPr>
  </w:style>
  <w:style w:type="paragraph" w:styleId="Heading1">
    <w:name w:val="heading 1"/>
    <w:basedOn w:val="Normal"/>
    <w:next w:val="Normal"/>
    <w:link w:val="Heading1Char"/>
    <w:qFormat/>
    <w:pPr>
      <w:jc w:val="right"/>
      <w:outlineLvl w:val="0"/>
    </w:pPr>
    <w:rPr>
      <w:rFonts w:asciiTheme="majorHAnsi" w:eastAsiaTheme="majorEastAsia" w:hAnsiTheme="majorHAnsi" w:cstheme="majorBidi"/>
      <w:sz w:val="28"/>
      <w:szCs w:val="28"/>
    </w:rPr>
  </w:style>
  <w:style w:type="paragraph" w:styleId="Heading2">
    <w:name w:val="heading 2"/>
    <w:basedOn w:val="Normal"/>
    <w:next w:val="Normal"/>
    <w:link w:val="Heading2Char"/>
    <w:uiPriority w:val="9"/>
    <w:semiHidden/>
    <w:unhideWhenUsed/>
    <w:pPr>
      <w:keepNext/>
      <w:keepLines/>
      <w:spacing w:before="40" w:after="0"/>
      <w:outlineLvl w:val="1"/>
    </w:pPr>
    <w:rPr>
      <w:rFonts w:asciiTheme="majorHAnsi" w:eastAsiaTheme="majorEastAsia" w:hAnsiTheme="majorHAnsi"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NormalWeb">
    <w:name w:val="Normal (Web)"/>
    <w:basedOn w:val="Normal"/>
    <w:uiPriority w:val="99"/>
    <w:semiHidden/>
    <w:unhideWhenUsed/>
    <w:pPr>
      <w:spacing w:before="100" w:beforeAutospacing="1" w:after="100" w:afterAutospacing="1"/>
    </w:pPr>
    <w:rPr>
      <w:rFonts w:ascii="Times New Roman" w:hAnsi="Times New Roman" w:cs="Times New Roman"/>
      <w:color w:val="auto"/>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FFFFFF" w:themeColor="background1"/>
      <w:sz w:val="26"/>
      <w:szCs w:val="26"/>
    </w:r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b/>
      <w:bCs/>
      <w:i/>
      <w:iCs/>
      <w:color w:val="FFFFFF" w:themeColor="background1"/>
      <w:sz w:val="18"/>
      <w:szCs w:val="18"/>
    </w:rPr>
  </w:style>
  <w:style w:type="character" w:customStyle="1" w:styleId="Heading1Char">
    <w:name w:val="Heading 1 Char"/>
    <w:basedOn w:val="DefaultParagraphFont"/>
    <w:link w:val="Heading1"/>
    <w:rsid w:val="001A758D"/>
    <w:rPr>
      <w:rFonts w:asciiTheme="majorHAnsi" w:eastAsiaTheme="majorEastAsia" w:hAnsiTheme="majorHAnsi" w:cstheme="majorBidi"/>
      <w:b/>
      <w:bCs/>
      <w:i/>
      <w:iCs/>
      <w:color w:val="FFFFFF" w:themeColor="background1"/>
      <w:sz w:val="28"/>
      <w:szCs w:val="28"/>
    </w:rPr>
  </w:style>
  <w:style w:type="paragraph" w:styleId="Header">
    <w:name w:val="header"/>
    <w:basedOn w:val="Normal"/>
    <w:link w:val="HeaderChar"/>
    <w:uiPriority w:val="99"/>
    <w:unhideWhenUsed/>
    <w:rsid w:val="0078385B"/>
    <w:pPr>
      <w:tabs>
        <w:tab w:val="center" w:pos="4680"/>
        <w:tab w:val="right" w:pos="9360"/>
      </w:tabs>
      <w:spacing w:after="0"/>
    </w:pPr>
  </w:style>
  <w:style w:type="character" w:customStyle="1" w:styleId="HeaderChar">
    <w:name w:val="Header Char"/>
    <w:basedOn w:val="DefaultParagraphFont"/>
    <w:link w:val="Header"/>
    <w:uiPriority w:val="99"/>
    <w:rsid w:val="0078385B"/>
    <w:rPr>
      <w:b/>
      <w:bCs/>
      <w:i/>
      <w:iCs/>
      <w:color w:val="FFFFFF" w:themeColor="background1"/>
      <w:sz w:val="24"/>
      <w:szCs w:val="24"/>
    </w:rPr>
  </w:style>
  <w:style w:type="paragraph" w:styleId="Footer">
    <w:name w:val="footer"/>
    <w:basedOn w:val="Normal"/>
    <w:link w:val="FooterChar"/>
    <w:uiPriority w:val="99"/>
    <w:unhideWhenUsed/>
    <w:rsid w:val="0078385B"/>
    <w:pPr>
      <w:tabs>
        <w:tab w:val="center" w:pos="4680"/>
        <w:tab w:val="right" w:pos="9360"/>
      </w:tabs>
      <w:spacing w:after="0"/>
    </w:pPr>
  </w:style>
  <w:style w:type="character" w:customStyle="1" w:styleId="FooterChar">
    <w:name w:val="Footer Char"/>
    <w:basedOn w:val="DefaultParagraphFont"/>
    <w:link w:val="Footer"/>
    <w:uiPriority w:val="99"/>
    <w:rsid w:val="0078385B"/>
    <w:rPr>
      <w:b/>
      <w:bCs/>
      <w:i/>
      <w:iCs/>
      <w:color w:val="FFFFFF" w:themeColor="background1"/>
      <w:sz w:val="24"/>
      <w:szCs w:val="24"/>
    </w:rPr>
  </w:style>
  <w:style w:type="paragraph" w:styleId="ListParagraph">
    <w:name w:val="List Paragraph"/>
    <w:basedOn w:val="Normal"/>
    <w:uiPriority w:val="34"/>
    <w:qFormat/>
    <w:rsid w:val="0078385B"/>
    <w:pPr>
      <w:spacing w:after="200" w:line="276" w:lineRule="auto"/>
      <w:ind w:left="720"/>
      <w:contextualSpacing/>
    </w:pPr>
    <w:rPr>
      <w:rFonts w:eastAsiaTheme="minorHAnsi"/>
      <w:b w:val="0"/>
      <w:bCs w:val="0"/>
      <w:i w:val="0"/>
      <w:iCs w:val="0"/>
      <w:color w:val="auto"/>
      <w:sz w:val="22"/>
      <w:szCs w:val="22"/>
      <w:lang w:eastAsia="en-US" w:bidi="he-IL"/>
    </w:rPr>
  </w:style>
  <w:style w:type="character" w:customStyle="1" w:styleId="apple-converted-space">
    <w:name w:val="apple-converted-space"/>
    <w:basedOn w:val="DefaultParagraphFont"/>
    <w:rsid w:val="006F2A90"/>
  </w:style>
  <w:style w:type="character" w:styleId="Hyperlink">
    <w:name w:val="Hyperlink"/>
    <w:basedOn w:val="DefaultParagraphFont"/>
    <w:uiPriority w:val="99"/>
    <w:semiHidden/>
    <w:unhideWhenUsed/>
    <w:rsid w:val="006F2A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he.wikipedia.org/wiki/%D7%A0%D7%99%D7%9C%22%D7%99" TargetMode="External"/><Relationship Id="rId26" Type="http://schemas.openxmlformats.org/officeDocument/2006/relationships/hyperlink" Target="http://he.wikipedia.org/wiki/%D7%99%D7%A4%D7%95" TargetMode="External"/><Relationship Id="rId39" Type="http://schemas.openxmlformats.org/officeDocument/2006/relationships/hyperlink" Target="https://he.wikipedia.org/wiki/%D7%AA%D7%9C%D7%9E%D7%99%D7%93_%D7%97%D7%9B%D7%9D" TargetMode="External"/><Relationship Id="rId21" Type="http://schemas.openxmlformats.org/officeDocument/2006/relationships/hyperlink" Target="http://he.wikipedia.org/wiki/%D7%93%D7%A8%D7%9B%D7%95%D7%9F" TargetMode="External"/><Relationship Id="rId34" Type="http://schemas.openxmlformats.org/officeDocument/2006/relationships/image" Target="media/image8.jpg"/><Relationship Id="rId42" Type="http://schemas.openxmlformats.org/officeDocument/2006/relationships/hyperlink" Target="https://he.wikipedia.org/wiki/1885" TargetMode="External"/><Relationship Id="rId47" Type="http://schemas.openxmlformats.org/officeDocument/2006/relationships/hyperlink" Target="https://he.wikipedia.org/wiki/%D7%97%D7%91%D7%A6%D7%9C%D7%AA_(%D7%9B%D7%AA%D7%91_%D7%A2%D7%AA)" TargetMode="External"/><Relationship Id="rId50" Type="http://schemas.openxmlformats.org/officeDocument/2006/relationships/hyperlink" Target="https://he.wikipedia.org/wiki/%D7%91%D7%AA%D7%99_%D7%95%D7%A8%D7%A9%D7%94_(%D7%99%D7%A8%D7%95%D7%A9%D7%9C%D7%99%D7%9D)"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he.wikipedia.org/wiki/%D7%94%D7%90%D7%99%D7%9E%D7%A4%D7%A8%D7%99%D7%94_%D7%94%D7%A2%D7%95%D7%AA%27%D7%9E%D7%90%D7%A0%D7%99%D7%AA" TargetMode="External"/><Relationship Id="rId25" Type="http://schemas.openxmlformats.org/officeDocument/2006/relationships/hyperlink" Target="http://he.wikipedia.org/wiki/%D7%9B%D7%9C%D7%90_%D7%A2%D7%9B%D7%95" TargetMode="External"/><Relationship Id="rId33" Type="http://schemas.openxmlformats.org/officeDocument/2006/relationships/image" Target="media/image7.jpg"/><Relationship Id="rId38" Type="http://schemas.openxmlformats.org/officeDocument/2006/relationships/hyperlink" Target="https://he.wikipedia.org/wiki/%D7%9B%D7%95%D7%9C%D7%9C_%D7%95%D7%A8%D7%A9%D7%94" TargetMode="External"/><Relationship Id="rId46" Type="http://schemas.openxmlformats.org/officeDocument/2006/relationships/hyperlink" Target="https://he.wikipedia.org/wiki/%D7%9C%D7%95%D7%91%D7%9C%D7%99%D7%9F" TargetMode="External"/><Relationship Id="rId2" Type="http://schemas.openxmlformats.org/officeDocument/2006/relationships/customXml" Target="../customXml/item2.xml"/><Relationship Id="rId16" Type="http://schemas.openxmlformats.org/officeDocument/2006/relationships/hyperlink" Target="http://he.wikipedia.org/wiki/%D7%9E%D7%9C%D7%97%D7%9E%D7%AA_%D7%94%D7%A2%D7%95%D7%9C%D7%9D_%D7%94%D7%A8%D7%90%D7%A9%D7%95%D7%A0%D7%94" TargetMode="External"/><Relationship Id="rId20" Type="http://schemas.openxmlformats.org/officeDocument/2006/relationships/hyperlink" Target="http://he.wikipedia.org/wiki/%D7%99%D7%A4%D7%95" TargetMode="External"/><Relationship Id="rId29" Type="http://schemas.openxmlformats.org/officeDocument/2006/relationships/hyperlink" Target="https://he.wikipedia.org/wiki/%D7%99%D7%95%D7%A1%D7%A3_%D7%A9%D7%A4%D7%A8%D7%99%D7%A0%D7%A6%D7%A7" TargetMode="External"/><Relationship Id="rId41" Type="http://schemas.openxmlformats.org/officeDocument/2006/relationships/hyperlink" Target="https://he.wikipedia.org/wiki/188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wikipedia.org/wiki/1960" TargetMode="External"/><Relationship Id="rId24" Type="http://schemas.openxmlformats.org/officeDocument/2006/relationships/hyperlink" Target="http://he.wikipedia.org/wiki/%D7%A0%D7%99%D7%9C%22%D7%99" TargetMode="External"/><Relationship Id="rId32" Type="http://schemas.openxmlformats.org/officeDocument/2006/relationships/image" Target="media/image6.png"/><Relationship Id="rId37" Type="http://schemas.openxmlformats.org/officeDocument/2006/relationships/image" Target="media/image11.jpg"/><Relationship Id="rId40" Type="http://schemas.openxmlformats.org/officeDocument/2006/relationships/hyperlink" Target="https://he.wikipedia.org/wiki/%D7%94%D7%99%D7%A6%D7%99%D7%90%D7%94_%D7%9E%D7%94%D7%97%D7%95%D7%9E%D7%95%D7%AA" TargetMode="External"/><Relationship Id="rId45" Type="http://schemas.openxmlformats.org/officeDocument/2006/relationships/hyperlink" Target="https://he.wikipedia.org/wiki/%D7%99%D7%A2%D7%A7%D7%91_%D7%98%D7%A0%D7%A0%D7%95%D7%95%D7%A8%D7%A6%D7%9C"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e.wikipedia.org/wiki/%D7%90%D7%92%D7%95%D7%93%D7%AA_%D7%94%D7%A8%D7%91%D7%A0%D7%99%D7%9D" TargetMode="External"/><Relationship Id="rId23" Type="http://schemas.openxmlformats.org/officeDocument/2006/relationships/hyperlink" Target="http://he.wikipedia.org/wiki/%D7%94%D7%90%D7%99%D7%9E%D7%A4%D7%A8%D7%99%D7%94_%D7%94%D7%A2%D7%95%D7%AA%27%D7%9E%D7%90%D7%A0%D7%99%D7%AA" TargetMode="External"/><Relationship Id="rId28" Type="http://schemas.openxmlformats.org/officeDocument/2006/relationships/hyperlink" Target="https://he.wikipedia.org/wiki/%D7%99%D7%95%D7%A1%D7%A3_%D7%A9%D7%A4%D7%A8%D7%99%D7%A0%D7%A6%D7%A7" TargetMode="External"/><Relationship Id="rId36" Type="http://schemas.openxmlformats.org/officeDocument/2006/relationships/image" Target="media/image10.jpg"/><Relationship Id="rId49" Type="http://schemas.openxmlformats.org/officeDocument/2006/relationships/hyperlink" Target="https://he.wikipedia.org/wiki/1898" TargetMode="External"/><Relationship Id="rId10" Type="http://schemas.openxmlformats.org/officeDocument/2006/relationships/hyperlink" Target="https://he.wikipedia.org/wiki/1960" TargetMode="External"/><Relationship Id="rId19" Type="http://schemas.openxmlformats.org/officeDocument/2006/relationships/hyperlink" Target="http://he.wikipedia.org/wiki/%D7%9B%D7%9C%D7%90_%D7%A2%D7%9B%D7%95" TargetMode="External"/><Relationship Id="rId31" Type="http://schemas.openxmlformats.org/officeDocument/2006/relationships/image" Target="media/image5.png"/><Relationship Id="rId44" Type="http://schemas.openxmlformats.org/officeDocument/2006/relationships/hyperlink" Target="https://he.wikipedia.org/wiki/1894" TargetMode="External"/><Relationship Id="rId52" Type="http://schemas.openxmlformats.org/officeDocument/2006/relationships/hyperlink" Target="https://he.wikipedia.org/w/index.php?title=%D7%93%D7%95%D7%93_%D7%95%D7%99%D7%A0%D7%92%D7%A8%D7%98%D7%9F&amp;action=edit&amp;redlink=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he.wikipedia.org/wiki/%D7%90%D7%92%D7%95%D7%93%D7%AA_%D7%94%D7%A8%D7%91%D7%A0%D7%99%D7%9D" TargetMode="External"/><Relationship Id="rId22" Type="http://schemas.openxmlformats.org/officeDocument/2006/relationships/hyperlink" Target="http://he.wikipedia.org/wiki/%D7%9E%D7%9C%D7%97%D7%9E%D7%AA_%D7%94%D7%A2%D7%95%D7%9C%D7%9D_%D7%94%D7%A8%D7%90%D7%A9%D7%95%D7%A0%D7%94" TargetMode="External"/><Relationship Id="rId27" Type="http://schemas.openxmlformats.org/officeDocument/2006/relationships/hyperlink" Target="http://he.wikipedia.org/wiki/%D7%93%D7%A8%D7%9B%D7%95%D7%9F" TargetMode="External"/><Relationship Id="rId30" Type="http://schemas.openxmlformats.org/officeDocument/2006/relationships/image" Target="media/image4.png"/><Relationship Id="rId35" Type="http://schemas.openxmlformats.org/officeDocument/2006/relationships/image" Target="media/image9.jpg"/><Relationship Id="rId43" Type="http://schemas.openxmlformats.org/officeDocument/2006/relationships/hyperlink" Target="https://he.wikipedia.org/wiki/1891" TargetMode="External"/><Relationship Id="rId48" Type="http://schemas.openxmlformats.org/officeDocument/2006/relationships/hyperlink" Target="https://he.wikipedia.org/wiki/13_%D7%91%D7%9E%D7%90%D7%99" TargetMode="External"/><Relationship Id="rId8" Type="http://schemas.openxmlformats.org/officeDocument/2006/relationships/endnotes" Target="endnotes.xml"/><Relationship Id="rId51" Type="http://schemas.openxmlformats.org/officeDocument/2006/relationships/hyperlink" Target="https://he.wikipedia.org/wiki/1924"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185146\AppData\Roaming\Microsoft\Templates\Administrative%20professional%20thank%20you%20card%20(quarter-fold).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8B23B-70C7-460A-8295-17EE0DF3534A}">
  <ds:schemaRefs>
    <ds:schemaRef ds:uri="http://schemas.microsoft.com/sharepoint/v3/contenttype/forms"/>
  </ds:schemaRefs>
</ds:datastoreItem>
</file>

<file path=customXml/itemProps2.xml><?xml version="1.0" encoding="utf-8"?>
<ds:datastoreItem xmlns:ds="http://schemas.openxmlformats.org/officeDocument/2006/customXml" ds:itemID="{52053FC6-C4AC-40BD-9A7C-E03F01928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Administrative professional thank you card (quarter-fold)</Template>
  <TotalTime>0</TotalTime>
  <Pages>34</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2016-05-20T07:59:00Z</dcterms:created>
  <dcterms:modified xsi:type="dcterms:W3CDTF">2016-05-20T07:59:00Z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TC039790529991</vt:lpwstr>
  </property>
</Properties>
</file>